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AC1950" w14:textId="77777777" w:rsidR="00246B8A" w:rsidRDefault="00CE262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2513" behindDoc="0" locked="0" layoutInCell="0" allowOverlap="1" wp14:anchorId="1C99D09B" wp14:editId="53E48700">
                <wp:simplePos x="0" y="0"/>
                <wp:positionH relativeFrom="page">
                  <wp:posOffset>533400</wp:posOffset>
                </wp:positionH>
                <wp:positionV relativeFrom="page">
                  <wp:posOffset>1435100</wp:posOffset>
                </wp:positionV>
                <wp:extent cx="4356100" cy="2924810"/>
                <wp:effectExtent l="0" t="0" r="0" b="21590"/>
                <wp:wrapTight wrapText="bothSides">
                  <wp:wrapPolygon edited="0">
                    <wp:start x="126" y="0"/>
                    <wp:lineTo x="126" y="21572"/>
                    <wp:lineTo x="21285" y="21572"/>
                    <wp:lineTo x="21285" y="0"/>
                    <wp:lineTo x="126" y="0"/>
                  </wp:wrapPolygon>
                </wp:wrapTight>
                <wp:docPr id="3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0" cy="292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7614093" w14:textId="77777777" w:rsidR="00D81B93" w:rsidRPr="00246B8A" w:rsidRDefault="00D81B93" w:rsidP="00246B8A">
                            <w:pPr>
                              <w:pStyle w:val="BlockText"/>
                              <w:rPr>
                                <w:rFonts w:ascii="American Typewriter" w:hAnsi="American Typewrite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46B8A">
                              <w:rPr>
                                <w:rFonts w:ascii="American Typewriter" w:hAnsi="American Typewriter"/>
                                <w:color w:val="000000" w:themeColor="text1"/>
                                <w:sz w:val="28"/>
                                <w:szCs w:val="28"/>
                              </w:rPr>
                              <w:t>1.) Look at various food magazines and research food photography tips and techniques.</w:t>
                            </w:r>
                            <w:proofErr w:type="gramEnd"/>
                          </w:p>
                          <w:p w14:paraId="78F732C5" w14:textId="77777777" w:rsidR="00D81B93" w:rsidRPr="00246B8A" w:rsidRDefault="00D81B93" w:rsidP="00246B8A">
                            <w:pPr>
                              <w:pStyle w:val="BlockText"/>
                              <w:rPr>
                                <w:rFonts w:ascii="American Typewriter" w:hAnsi="American Typewrite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46B8A">
                              <w:rPr>
                                <w:rFonts w:ascii="American Typewriter" w:hAnsi="American Typewriter"/>
                                <w:color w:val="000000" w:themeColor="text1"/>
                                <w:sz w:val="28"/>
                                <w:szCs w:val="28"/>
                              </w:rPr>
                              <w:t>2.) Research lighting techniques from food stylists.</w:t>
                            </w:r>
                            <w:proofErr w:type="gramEnd"/>
                            <w:r w:rsidRPr="00246B8A">
                              <w:rPr>
                                <w:rFonts w:ascii="American Typewriter" w:hAnsi="American Typewriter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E63BAEF" w14:textId="77777777" w:rsidR="00D81B93" w:rsidRPr="00246B8A" w:rsidRDefault="00D81B93" w:rsidP="00246B8A">
                            <w:pPr>
                              <w:pStyle w:val="BlockText"/>
                              <w:rPr>
                                <w:rFonts w:ascii="American Typewriter" w:hAnsi="American Typewrite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46B8A">
                              <w:rPr>
                                <w:rFonts w:ascii="American Typewriter" w:hAnsi="American Typewriter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3.) Take a series of photos and create a menu using word showcasing and advertising </w:t>
                            </w:r>
                            <w:r w:rsidR="00CE2620">
                              <w:rPr>
                                <w:rFonts w:ascii="American Typewriter" w:hAnsi="American Typewriter"/>
                                <w:color w:val="000000" w:themeColor="text1"/>
                                <w:sz w:val="28"/>
                                <w:szCs w:val="28"/>
                              </w:rPr>
                              <w:t>the establishment of your choice or your own recipes.</w:t>
                            </w:r>
                          </w:p>
                          <w:p w14:paraId="130736F9" w14:textId="77777777" w:rsidR="00D81B93" w:rsidRPr="00246B8A" w:rsidRDefault="00D81B93" w:rsidP="00246B8A">
                            <w:pPr>
                              <w:pStyle w:val="BlockText"/>
                              <w:rPr>
                                <w:rFonts w:ascii="American Typewriter" w:hAnsi="American Typewrite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46B8A">
                              <w:rPr>
                                <w:rFonts w:ascii="American Typewriter" w:hAnsi="American Typewriter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4.) Images should be edited using Photoshop, VSCO app or Pic-monkey. </w:t>
                            </w:r>
                          </w:p>
                          <w:p w14:paraId="16D4A143" w14:textId="77777777" w:rsidR="00D81B93" w:rsidRPr="00246B8A" w:rsidRDefault="00D81B93" w:rsidP="00246B8A">
                            <w:pPr>
                              <w:pStyle w:val="BlockText"/>
                              <w:rPr>
                                <w:rFonts w:ascii="American Typewriter" w:hAnsi="American Typewrite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46B8A">
                              <w:rPr>
                                <w:rFonts w:ascii="American Typewriter" w:hAnsi="American Typewriter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5.) Images presented to class when completed. </w:t>
                            </w:r>
                          </w:p>
                          <w:p w14:paraId="763B40A8" w14:textId="77777777" w:rsidR="00D81B93" w:rsidRPr="00246B8A" w:rsidRDefault="00D81B93" w:rsidP="00246B8A">
                            <w:pPr>
                              <w:pStyle w:val="BlockText"/>
                              <w:rPr>
                                <w:color w:val="000000" w:themeColor="text1"/>
                              </w:rPr>
                            </w:pPr>
                          </w:p>
                          <w:p w14:paraId="5A2C6B82" w14:textId="77777777" w:rsidR="00D81B93" w:rsidRPr="00246B8A" w:rsidRDefault="00D81B93" w:rsidP="00246B8A">
                            <w:pPr>
                              <w:pStyle w:val="BlockTex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0" o:spid="_x0000_s1026" type="#_x0000_t202" style="position:absolute;margin-left:42pt;margin-top:113pt;width:343pt;height:230.3pt;z-index:2517125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" mv:complextextbox="1" o:allowincell="f" filled="f" stroked="f">
                <v:textbox inset=",0,,0">
                  <w:txbxContent>
                    <w:p w14:paraId="47614093" w14:textId="77777777" w:rsidR="00D81B93" w:rsidRPr="00246B8A" w:rsidRDefault="00D81B93" w:rsidP="00246B8A">
                      <w:pPr>
                        <w:pStyle w:val="BlockText"/>
                        <w:rPr>
                          <w:rFonts w:ascii="American Typewriter" w:hAnsi="American Typewriter"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246B8A">
                        <w:rPr>
                          <w:rFonts w:ascii="American Typewriter" w:hAnsi="American Typewriter"/>
                          <w:color w:val="000000" w:themeColor="text1"/>
                          <w:sz w:val="28"/>
                          <w:szCs w:val="28"/>
                        </w:rPr>
                        <w:t>1.) Look at various food magazines and research food photography tips and techniques.</w:t>
                      </w:r>
                      <w:proofErr w:type="gramEnd"/>
                    </w:p>
                    <w:p w14:paraId="78F732C5" w14:textId="77777777" w:rsidR="00D81B93" w:rsidRPr="00246B8A" w:rsidRDefault="00D81B93" w:rsidP="00246B8A">
                      <w:pPr>
                        <w:pStyle w:val="BlockText"/>
                        <w:rPr>
                          <w:rFonts w:ascii="American Typewriter" w:hAnsi="American Typewriter"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246B8A">
                        <w:rPr>
                          <w:rFonts w:ascii="American Typewriter" w:hAnsi="American Typewriter"/>
                          <w:color w:val="000000" w:themeColor="text1"/>
                          <w:sz w:val="28"/>
                          <w:szCs w:val="28"/>
                        </w:rPr>
                        <w:t>2.) Research lighting techniques from food stylists.</w:t>
                      </w:r>
                      <w:proofErr w:type="gramEnd"/>
                      <w:r w:rsidRPr="00246B8A">
                        <w:rPr>
                          <w:rFonts w:ascii="American Typewriter" w:hAnsi="American Typewriter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E63BAEF" w14:textId="77777777" w:rsidR="00D81B93" w:rsidRPr="00246B8A" w:rsidRDefault="00D81B93" w:rsidP="00246B8A">
                      <w:pPr>
                        <w:pStyle w:val="BlockText"/>
                        <w:rPr>
                          <w:rFonts w:ascii="American Typewriter" w:hAnsi="American Typewriter"/>
                          <w:color w:val="000000" w:themeColor="text1"/>
                          <w:sz w:val="28"/>
                          <w:szCs w:val="28"/>
                        </w:rPr>
                      </w:pPr>
                      <w:r w:rsidRPr="00246B8A">
                        <w:rPr>
                          <w:rFonts w:ascii="American Typewriter" w:hAnsi="American Typewriter"/>
                          <w:color w:val="000000" w:themeColor="text1"/>
                          <w:sz w:val="28"/>
                          <w:szCs w:val="28"/>
                        </w:rPr>
                        <w:t xml:space="preserve">3.) Take a series of photos and create a menu using word showcasing and advertising </w:t>
                      </w:r>
                      <w:r w:rsidR="00CE2620">
                        <w:rPr>
                          <w:rFonts w:ascii="American Typewriter" w:hAnsi="American Typewriter"/>
                          <w:color w:val="000000" w:themeColor="text1"/>
                          <w:sz w:val="28"/>
                          <w:szCs w:val="28"/>
                        </w:rPr>
                        <w:t>the establishment of your choice or your own recipes.</w:t>
                      </w:r>
                    </w:p>
                    <w:p w14:paraId="130736F9" w14:textId="77777777" w:rsidR="00D81B93" w:rsidRPr="00246B8A" w:rsidRDefault="00D81B93" w:rsidP="00246B8A">
                      <w:pPr>
                        <w:pStyle w:val="BlockText"/>
                        <w:rPr>
                          <w:rFonts w:ascii="American Typewriter" w:hAnsi="American Typewriter"/>
                          <w:color w:val="000000" w:themeColor="text1"/>
                          <w:sz w:val="28"/>
                          <w:szCs w:val="28"/>
                        </w:rPr>
                      </w:pPr>
                      <w:r w:rsidRPr="00246B8A">
                        <w:rPr>
                          <w:rFonts w:ascii="American Typewriter" w:hAnsi="American Typewriter"/>
                          <w:color w:val="000000" w:themeColor="text1"/>
                          <w:sz w:val="28"/>
                          <w:szCs w:val="28"/>
                        </w:rPr>
                        <w:t xml:space="preserve">4.) Images should be edited using Photoshop, VSCO app or Pic-monkey. </w:t>
                      </w:r>
                    </w:p>
                    <w:p w14:paraId="16D4A143" w14:textId="77777777" w:rsidR="00D81B93" w:rsidRPr="00246B8A" w:rsidRDefault="00D81B93" w:rsidP="00246B8A">
                      <w:pPr>
                        <w:pStyle w:val="BlockText"/>
                        <w:rPr>
                          <w:rFonts w:ascii="American Typewriter" w:hAnsi="American Typewriter"/>
                          <w:color w:val="000000" w:themeColor="text1"/>
                          <w:sz w:val="28"/>
                          <w:szCs w:val="28"/>
                        </w:rPr>
                      </w:pPr>
                      <w:r w:rsidRPr="00246B8A">
                        <w:rPr>
                          <w:rFonts w:ascii="American Typewriter" w:hAnsi="American Typewriter"/>
                          <w:color w:val="000000" w:themeColor="text1"/>
                          <w:sz w:val="28"/>
                          <w:szCs w:val="28"/>
                        </w:rPr>
                        <w:t xml:space="preserve">5.) Images presented to class when completed. </w:t>
                      </w:r>
                    </w:p>
                    <w:p w14:paraId="763B40A8" w14:textId="77777777" w:rsidR="00D81B93" w:rsidRPr="00246B8A" w:rsidRDefault="00D81B93" w:rsidP="00246B8A">
                      <w:pPr>
                        <w:pStyle w:val="BlockText"/>
                        <w:rPr>
                          <w:color w:val="000000" w:themeColor="text1"/>
                        </w:rPr>
                      </w:pPr>
                    </w:p>
                    <w:p w14:paraId="5A2C6B82" w14:textId="77777777" w:rsidR="00D81B93" w:rsidRPr="00246B8A" w:rsidRDefault="00D81B93" w:rsidP="00246B8A">
                      <w:pPr>
                        <w:pStyle w:val="BlockTex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46B8A">
        <w:rPr>
          <w:noProof/>
        </w:rPr>
        <w:drawing>
          <wp:anchor distT="0" distB="0" distL="114300" distR="114300" simplePos="0" relativeHeight="251714573" behindDoc="0" locked="0" layoutInCell="1" allowOverlap="1" wp14:anchorId="011BE9CA" wp14:editId="26E4953E">
            <wp:simplePos x="0" y="0"/>
            <wp:positionH relativeFrom="page">
              <wp:posOffset>5137785</wp:posOffset>
            </wp:positionH>
            <wp:positionV relativeFrom="page">
              <wp:posOffset>2641600</wp:posOffset>
            </wp:positionV>
            <wp:extent cx="2176780" cy="1406525"/>
            <wp:effectExtent l="0" t="0" r="7620" b="0"/>
            <wp:wrapThrough wrapText="bothSides">
              <wp:wrapPolygon edited="0">
                <wp:start x="0" y="0"/>
                <wp:lineTo x="0" y="21064"/>
                <wp:lineTo x="21424" y="21064"/>
                <wp:lineTo x="21424" y="0"/>
                <wp:lineTo x="0" y="0"/>
              </wp:wrapPolygon>
            </wp:wrapThrough>
            <wp:docPr id="586" name="Picture 586" descr="Macintosh HD:Users:Megan-Long:Desktop:Screen Shot 2014-01-11 at 11.45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gan-Long:Desktop:Screen Shot 2014-01-11 at 11.45.56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B8A">
        <w:rPr>
          <w:noProof/>
        </w:rPr>
        <w:drawing>
          <wp:anchor distT="0" distB="0" distL="118745" distR="118745" simplePos="0" relativeHeight="251713549" behindDoc="0" locked="0" layoutInCell="0" allowOverlap="1" wp14:anchorId="2A3E4178" wp14:editId="316264AF">
            <wp:simplePos x="0" y="0"/>
            <wp:positionH relativeFrom="page">
              <wp:posOffset>5104130</wp:posOffset>
            </wp:positionH>
            <wp:positionV relativeFrom="page">
              <wp:posOffset>723900</wp:posOffset>
            </wp:positionV>
            <wp:extent cx="2197735" cy="1584960"/>
            <wp:effectExtent l="0" t="0" r="12065" b="0"/>
            <wp:wrapTight wrapText="bothSides">
              <wp:wrapPolygon edited="0">
                <wp:start x="0" y="0"/>
                <wp:lineTo x="0" y="21115"/>
                <wp:lineTo x="21469" y="21115"/>
                <wp:lineTo x="21469" y="0"/>
                <wp:lineTo x="0" y="0"/>
              </wp:wrapPolygon>
            </wp:wrapTight>
            <wp:docPr id="2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:nfc12 photos:42-169357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713538" behindDoc="0" locked="0" layoutInCell="1" allowOverlap="1" wp14:anchorId="26BD65BB" wp14:editId="4AF47217">
                <wp:simplePos x="0" y="0"/>
                <wp:positionH relativeFrom="page">
                  <wp:posOffset>533400</wp:posOffset>
                </wp:positionH>
                <wp:positionV relativeFrom="page">
                  <wp:posOffset>4330700</wp:posOffset>
                </wp:positionV>
                <wp:extent cx="4356100" cy="457200"/>
                <wp:effectExtent l="0" t="0" r="0" b="0"/>
                <wp:wrapTight wrapText="bothSides">
                  <wp:wrapPolygon edited="0">
                    <wp:start x="126" y="1200"/>
                    <wp:lineTo x="126" y="19200"/>
                    <wp:lineTo x="21285" y="19200"/>
                    <wp:lineTo x="21285" y="1200"/>
                    <wp:lineTo x="126" y="1200"/>
                  </wp:wrapPolygon>
                </wp:wrapTight>
                <wp:docPr id="31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9DE844" w14:textId="77777777" w:rsidR="00D81B93" w:rsidRPr="00246B8A" w:rsidRDefault="00D81B93" w:rsidP="00246B8A">
                            <w:pPr>
                              <w:pStyle w:val="Header"/>
                              <w:rPr>
                                <w:rFonts w:ascii="American Typewriter" w:hAnsi="American Typewriter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46B8A">
                              <w:rPr>
                                <w:rFonts w:ascii="American Typewriter" w:hAnsi="American Typewriter"/>
                                <w:b w:val="0"/>
                                <w:color w:val="000000" w:themeColor="text1"/>
                                <w:sz w:val="18"/>
                                <w:szCs w:val="18"/>
                              </w:rPr>
                              <w:t>Identify skills developed through the study of visual arts that can be transferred to a variety of careers.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27" type="#_x0000_t202" style="position:absolute;margin-left:42pt;margin-top:341pt;width:343pt;height:36pt;z-index:2517135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" filled="f" stroked="f">
                <v:textbox inset=",7.2pt,,7.2pt">
                  <w:txbxContent>
                    <w:p w14:paraId="559DE844" w14:textId="77777777" w:rsidR="00D81B93" w:rsidRPr="00246B8A" w:rsidRDefault="00D81B93" w:rsidP="00246B8A">
                      <w:pPr>
                        <w:pStyle w:val="Header"/>
                        <w:rPr>
                          <w:rFonts w:ascii="American Typewriter" w:hAnsi="American Typewriter"/>
                          <w:b w:val="0"/>
                          <w:color w:val="000000" w:themeColor="text1"/>
                          <w:sz w:val="18"/>
                          <w:szCs w:val="18"/>
                        </w:rPr>
                      </w:pPr>
                      <w:r w:rsidRPr="00246B8A">
                        <w:rPr>
                          <w:rFonts w:ascii="American Typewriter" w:hAnsi="American Typewriter"/>
                          <w:b w:val="0"/>
                          <w:color w:val="000000" w:themeColor="text1"/>
                          <w:sz w:val="18"/>
                          <w:szCs w:val="18"/>
                        </w:rPr>
                        <w:t>Identify skills developed through the study of visual arts that can be transferred to a variety of careers.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713537" behindDoc="0" locked="0" layoutInCell="0" allowOverlap="1" wp14:anchorId="1EC9B290" wp14:editId="3AD40425">
                <wp:simplePos x="0" y="0"/>
                <wp:positionH relativeFrom="page">
                  <wp:posOffset>533400</wp:posOffset>
                </wp:positionH>
                <wp:positionV relativeFrom="page">
                  <wp:posOffset>660400</wp:posOffset>
                </wp:positionV>
                <wp:extent cx="4356100" cy="711200"/>
                <wp:effectExtent l="0" t="0" r="0" b="0"/>
                <wp:wrapTight wrapText="bothSides">
                  <wp:wrapPolygon edited="0">
                    <wp:start x="126" y="0"/>
                    <wp:lineTo x="126" y="20829"/>
                    <wp:lineTo x="21285" y="20829"/>
                    <wp:lineTo x="21285" y="0"/>
                    <wp:lineTo x="126" y="0"/>
                  </wp:wrapPolygon>
                </wp:wrapTight>
                <wp:docPr id="26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CC1980" w14:textId="77777777" w:rsidR="00D81B93" w:rsidRPr="00246B8A" w:rsidRDefault="00D81B93" w:rsidP="00246B8A">
                            <w:pPr>
                              <w:pStyle w:val="BlockHeading-Large"/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46B8A">
                              <w:rPr>
                                <w:rFonts w:ascii="American Typewriter" w:hAnsi="American Typewriter"/>
                                <w:color w:val="000000" w:themeColor="text1"/>
                                <w:sz w:val="52"/>
                                <w:szCs w:val="52"/>
                              </w:rPr>
                              <w:t>Food Photography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28" type="#_x0000_t202" style="position:absolute;margin-left:42pt;margin-top:52pt;width:343pt;height:56pt;z-index:2517135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" o:allowincell="f" filled="f" stroked="f">
                <v:textbox inset=",0,,0">
                  <w:txbxContent>
                    <w:p w14:paraId="32CC1980" w14:textId="77777777" w:rsidR="00D81B93" w:rsidRPr="00246B8A" w:rsidRDefault="00D81B93" w:rsidP="00246B8A">
                      <w:pPr>
                        <w:pStyle w:val="BlockHeading-Large"/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</w:pPr>
                      <w:r w:rsidRPr="00246B8A">
                        <w:rPr>
                          <w:rFonts w:ascii="American Typewriter" w:hAnsi="American Typewriter"/>
                          <w:color w:val="000000" w:themeColor="text1"/>
                          <w:sz w:val="52"/>
                          <w:szCs w:val="52"/>
                        </w:rPr>
                        <w:t>Food Photography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2553D833" w14:textId="77777777" w:rsidR="00246B8A" w:rsidRDefault="00D81B93">
      <w:r>
        <w:rPr>
          <w:noProof/>
        </w:rPr>
        <w:drawing>
          <wp:anchor distT="0" distB="0" distL="114300" distR="114300" simplePos="0" relativeHeight="251717645" behindDoc="0" locked="0" layoutInCell="1" allowOverlap="1" wp14:anchorId="72AFE45E" wp14:editId="60D8DDB0">
            <wp:simplePos x="0" y="0"/>
            <wp:positionH relativeFrom="page">
              <wp:posOffset>3289300</wp:posOffset>
            </wp:positionH>
            <wp:positionV relativeFrom="page">
              <wp:posOffset>7250430</wp:posOffset>
            </wp:positionV>
            <wp:extent cx="3200400" cy="2240915"/>
            <wp:effectExtent l="0" t="0" r="0" b="0"/>
            <wp:wrapThrough wrapText="bothSides">
              <wp:wrapPolygon edited="0">
                <wp:start x="0" y="0"/>
                <wp:lineTo x="0" y="21300"/>
                <wp:lineTo x="21429" y="21300"/>
                <wp:lineTo x="21429" y="0"/>
                <wp:lineTo x="0" y="0"/>
              </wp:wrapPolygon>
            </wp:wrapThrough>
            <wp:docPr id="590" name="Picture 590" descr="Macintosh HD:Users:Megan-Long:Desktop:Screen Shot 2014-01-11 at 11.45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egan-Long:Desktop:Screen Shot 2014-01-11 at 11.45.26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B8A">
        <w:rPr>
          <w:noProof/>
        </w:rPr>
        <mc:AlternateContent>
          <mc:Choice Requires="wps">
            <w:drawing>
              <wp:anchor distT="0" distB="0" distL="114300" distR="114300" simplePos="0" relativeHeight="251716621" behindDoc="0" locked="0" layoutInCell="1" allowOverlap="1" wp14:anchorId="7ABD865F" wp14:editId="53D8D7C2">
                <wp:simplePos x="0" y="0"/>
                <wp:positionH relativeFrom="page">
                  <wp:posOffset>3073400</wp:posOffset>
                </wp:positionH>
                <wp:positionV relativeFrom="page">
                  <wp:posOffset>5168900</wp:posOffset>
                </wp:positionV>
                <wp:extent cx="3962400" cy="4572000"/>
                <wp:effectExtent l="0" t="0" r="0" b="0"/>
                <wp:wrapThrough wrapText="bothSides">
                  <wp:wrapPolygon edited="0">
                    <wp:start x="138" y="0"/>
                    <wp:lineTo x="138" y="21480"/>
                    <wp:lineTo x="21323" y="21480"/>
                    <wp:lineTo x="21323" y="0"/>
                    <wp:lineTo x="138" y="0"/>
                  </wp:wrapPolygon>
                </wp:wrapThrough>
                <wp:docPr id="589" name="Text Box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F06EF" w14:textId="77777777" w:rsidR="00D81B93" w:rsidRPr="00D81B93" w:rsidRDefault="00D81B93">
                            <w:pPr>
                              <w:rPr>
                                <w:rFonts w:ascii="American Typewriter" w:hAnsi="American Typewriter"/>
                                <w:u w:val="single"/>
                              </w:rPr>
                            </w:pPr>
                            <w:r w:rsidRPr="00D81B93">
                              <w:rPr>
                                <w:rFonts w:ascii="American Typewriter" w:hAnsi="American Typewriter"/>
                                <w:u w:val="single"/>
                              </w:rPr>
                              <w:t>Resources/ Examples:</w:t>
                            </w:r>
                          </w:p>
                          <w:p w14:paraId="4ED9F67C" w14:textId="77777777" w:rsidR="00D81B93" w:rsidRPr="00D81B93" w:rsidRDefault="00D81B93">
                            <w:pPr>
                              <w:rPr>
                                <w:rFonts w:ascii="American Typewriter" w:hAnsi="American Typewriter"/>
                              </w:rPr>
                            </w:pPr>
                          </w:p>
                          <w:p w14:paraId="1AD1D009" w14:textId="77777777" w:rsidR="00D81B93" w:rsidRPr="00D81B93" w:rsidRDefault="00A94773">
                            <w:pPr>
                              <w:rPr>
                                <w:rFonts w:ascii="American Typewriter" w:hAnsi="American Typewriter"/>
                                <w:color w:val="000000" w:themeColor="text1"/>
                              </w:rPr>
                            </w:pPr>
                            <w:hyperlink r:id="rId11" w:history="1">
                              <w:r w:rsidR="00D81B93" w:rsidRPr="00D81B93">
                                <w:rPr>
                                  <w:rStyle w:val="Hyperlink"/>
                                  <w:rFonts w:ascii="American Typewriter" w:hAnsi="American Typewriter"/>
                                  <w:color w:val="000000" w:themeColor="text1"/>
                                  <w:u w:val="none"/>
                                </w:rPr>
                                <w:t>http://digital-photography-school.com/food-photography-techniques-and-tips</w:t>
                              </w:r>
                            </w:hyperlink>
                          </w:p>
                          <w:p w14:paraId="7E26ACB4" w14:textId="77777777" w:rsidR="00D81B93" w:rsidRPr="00D81B93" w:rsidRDefault="00D81B93">
                            <w:pPr>
                              <w:rPr>
                                <w:rFonts w:ascii="American Typewriter" w:hAnsi="American Typewriter"/>
                                <w:color w:val="000000" w:themeColor="text1"/>
                              </w:rPr>
                            </w:pPr>
                          </w:p>
                          <w:p w14:paraId="2CBC6183" w14:textId="77777777" w:rsidR="00D81B93" w:rsidRPr="00D81B93" w:rsidRDefault="00A94773">
                            <w:pPr>
                              <w:rPr>
                                <w:rFonts w:ascii="American Typewriter" w:hAnsi="American Typewriter"/>
                                <w:color w:val="000000" w:themeColor="text1"/>
                              </w:rPr>
                            </w:pPr>
                            <w:hyperlink r:id="rId12" w:history="1">
                              <w:r w:rsidR="00D81B93" w:rsidRPr="00D81B93">
                                <w:rPr>
                                  <w:rStyle w:val="Hyperlink"/>
                                  <w:rFonts w:ascii="American Typewriter" w:hAnsi="American Typewriter"/>
                                  <w:color w:val="000000" w:themeColor="text1"/>
                                  <w:u w:val="none"/>
                                </w:rPr>
                                <w:t>http://www.picturecorrect.com/tips/food-photography-tips-and-techniques/</w:t>
                              </w:r>
                            </w:hyperlink>
                          </w:p>
                          <w:p w14:paraId="51F5BCA0" w14:textId="77777777" w:rsidR="00D81B93" w:rsidRPr="00D81B93" w:rsidRDefault="00D81B93">
                            <w:pPr>
                              <w:rPr>
                                <w:rFonts w:ascii="American Typewriter" w:hAnsi="American Typewriter"/>
                                <w:color w:val="000000" w:themeColor="text1"/>
                              </w:rPr>
                            </w:pPr>
                          </w:p>
                          <w:p w14:paraId="5B521E64" w14:textId="77777777" w:rsidR="00D81B93" w:rsidRPr="00D81B93" w:rsidRDefault="00D81B93">
                            <w:pPr>
                              <w:rPr>
                                <w:rFonts w:ascii="American Typewriter" w:hAnsi="American Typewriter"/>
                                <w:color w:val="000000" w:themeColor="text1"/>
                              </w:rPr>
                            </w:pPr>
                            <w:r w:rsidRPr="00D81B93">
                              <w:rPr>
                                <w:rFonts w:ascii="American Typewriter" w:hAnsi="American Typewriter"/>
                                <w:color w:val="000000" w:themeColor="text1"/>
                              </w:rPr>
                              <w:t>http://blog.photoshelter.com/2013/05/back-to-basics-food-photography-lighting-styling/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9" o:spid="_x0000_s1029" type="#_x0000_t202" style="position:absolute;margin-left:242pt;margin-top:407pt;width:312pt;height:5in;z-index:2517166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" mv:complextextbox="1" filled="f" stroked="f">
                <v:textbox>
                  <w:txbxContent>
                    <w:p w14:paraId="6B9F06EF" w14:textId="77777777" w:rsidR="00D81B93" w:rsidRPr="00D81B93" w:rsidRDefault="00D81B93">
                      <w:pPr>
                        <w:rPr>
                          <w:rFonts w:ascii="American Typewriter" w:hAnsi="American Typewriter"/>
                          <w:u w:val="single"/>
                        </w:rPr>
                      </w:pPr>
                      <w:r w:rsidRPr="00D81B93">
                        <w:rPr>
                          <w:rFonts w:ascii="American Typewriter" w:hAnsi="American Typewriter"/>
                          <w:u w:val="single"/>
                        </w:rPr>
                        <w:t>Resources/ Examples:</w:t>
                      </w:r>
                    </w:p>
                    <w:p w14:paraId="4ED9F67C" w14:textId="77777777" w:rsidR="00D81B93" w:rsidRPr="00D81B93" w:rsidRDefault="00D81B93">
                      <w:pPr>
                        <w:rPr>
                          <w:rFonts w:ascii="American Typewriter" w:hAnsi="American Typewriter"/>
                        </w:rPr>
                      </w:pPr>
                    </w:p>
                    <w:p w14:paraId="1AD1D009" w14:textId="77777777" w:rsidR="00D81B93" w:rsidRPr="00D81B93" w:rsidRDefault="00A94773">
                      <w:pPr>
                        <w:rPr>
                          <w:rFonts w:ascii="American Typewriter" w:hAnsi="American Typewriter"/>
                          <w:color w:val="000000" w:themeColor="text1"/>
                        </w:rPr>
                      </w:pPr>
                      <w:hyperlink r:id="rId13" w:history="1">
                        <w:r w:rsidR="00D81B93" w:rsidRPr="00D81B93">
                          <w:rPr>
                            <w:rStyle w:val="Hyperlink"/>
                            <w:rFonts w:ascii="American Typewriter" w:hAnsi="American Typewriter"/>
                            <w:color w:val="000000" w:themeColor="text1"/>
                            <w:u w:val="none"/>
                          </w:rPr>
                          <w:t>http://digital-photography-school.com/food-photography-techniques-and-tips</w:t>
                        </w:r>
                      </w:hyperlink>
                    </w:p>
                    <w:p w14:paraId="7E26ACB4" w14:textId="77777777" w:rsidR="00D81B93" w:rsidRPr="00D81B93" w:rsidRDefault="00D81B93">
                      <w:pPr>
                        <w:rPr>
                          <w:rFonts w:ascii="American Typewriter" w:hAnsi="American Typewriter"/>
                          <w:color w:val="000000" w:themeColor="text1"/>
                        </w:rPr>
                      </w:pPr>
                    </w:p>
                    <w:p w14:paraId="2CBC6183" w14:textId="77777777" w:rsidR="00D81B93" w:rsidRPr="00D81B93" w:rsidRDefault="00A94773">
                      <w:pPr>
                        <w:rPr>
                          <w:rFonts w:ascii="American Typewriter" w:hAnsi="American Typewriter"/>
                          <w:color w:val="000000" w:themeColor="text1"/>
                        </w:rPr>
                      </w:pPr>
                      <w:hyperlink r:id="rId14" w:history="1">
                        <w:r w:rsidR="00D81B93" w:rsidRPr="00D81B93">
                          <w:rPr>
                            <w:rStyle w:val="Hyperlink"/>
                            <w:rFonts w:ascii="American Typewriter" w:hAnsi="American Typewriter"/>
                            <w:color w:val="000000" w:themeColor="text1"/>
                            <w:u w:val="none"/>
                          </w:rPr>
                          <w:t>http://www.picturecorrect.com/tips/food-photography-tips-and-techniques/</w:t>
                        </w:r>
                      </w:hyperlink>
                    </w:p>
                    <w:p w14:paraId="51F5BCA0" w14:textId="77777777" w:rsidR="00D81B93" w:rsidRPr="00D81B93" w:rsidRDefault="00D81B93">
                      <w:pPr>
                        <w:rPr>
                          <w:rFonts w:ascii="American Typewriter" w:hAnsi="American Typewriter"/>
                          <w:color w:val="000000" w:themeColor="text1"/>
                        </w:rPr>
                      </w:pPr>
                    </w:p>
                    <w:p w14:paraId="5B521E64" w14:textId="77777777" w:rsidR="00D81B93" w:rsidRPr="00D81B93" w:rsidRDefault="00D81B93">
                      <w:pPr>
                        <w:rPr>
                          <w:rFonts w:ascii="American Typewriter" w:hAnsi="American Typewriter"/>
                          <w:color w:val="000000" w:themeColor="text1"/>
                        </w:rPr>
                      </w:pPr>
                      <w:r w:rsidRPr="00D81B93">
                        <w:rPr>
                          <w:rFonts w:ascii="American Typewriter" w:hAnsi="American Typewriter"/>
                          <w:color w:val="000000" w:themeColor="text1"/>
                        </w:rPr>
                        <w:t>http://blog.photoshelter.com/2013/05/back-to-basics-food-photography-lighting-styling/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46B8A">
        <w:rPr>
          <w:noProof/>
        </w:rPr>
        <mc:AlternateContent>
          <mc:Choice Requires="wps">
            <w:drawing>
              <wp:anchor distT="0" distB="0" distL="114300" distR="114300" simplePos="0" relativeHeight="251715597" behindDoc="0" locked="0" layoutInCell="1" allowOverlap="1" wp14:anchorId="40DA0106" wp14:editId="06660AF7">
                <wp:simplePos x="0" y="0"/>
                <wp:positionH relativeFrom="page">
                  <wp:posOffset>685800</wp:posOffset>
                </wp:positionH>
                <wp:positionV relativeFrom="page">
                  <wp:posOffset>6183630</wp:posOffset>
                </wp:positionV>
                <wp:extent cx="1828800" cy="3404235"/>
                <wp:effectExtent l="0" t="0" r="0" b="0"/>
                <wp:wrapThrough wrapText="bothSides">
                  <wp:wrapPolygon edited="0">
                    <wp:start x="300" y="0"/>
                    <wp:lineTo x="300" y="21435"/>
                    <wp:lineTo x="21000" y="21435"/>
                    <wp:lineTo x="21000" y="0"/>
                    <wp:lineTo x="300" y="0"/>
                  </wp:wrapPolygon>
                </wp:wrapThrough>
                <wp:docPr id="588" name="Text Box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0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B511A" w14:textId="77777777" w:rsidR="00D81B93" w:rsidRPr="00246B8A" w:rsidRDefault="00D81B93">
                            <w:pPr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</w:pPr>
                            <w:r w:rsidRPr="00246B8A"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  <w:t>10- Assignment</w:t>
                            </w:r>
                          </w:p>
                          <w:p w14:paraId="6F133F2A" w14:textId="77777777" w:rsidR="00D81B93" w:rsidRPr="00246B8A" w:rsidRDefault="00D81B93">
                            <w:pPr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</w:pPr>
                          </w:p>
                          <w:p w14:paraId="506B1D9A" w14:textId="77777777" w:rsidR="00D81B93" w:rsidRPr="00246B8A" w:rsidRDefault="00D81B93">
                            <w:pPr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</w:pPr>
                            <w:r w:rsidRPr="00246B8A"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  <w:t>10- Elements &amp; Design</w:t>
                            </w:r>
                          </w:p>
                          <w:p w14:paraId="385B73CA" w14:textId="77777777" w:rsidR="00D81B93" w:rsidRPr="00246B8A" w:rsidRDefault="00D81B93">
                            <w:pPr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</w:pPr>
                          </w:p>
                          <w:p w14:paraId="2775D3DE" w14:textId="77777777" w:rsidR="00D81B93" w:rsidRPr="00246B8A" w:rsidRDefault="00D81B93">
                            <w:pPr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</w:pPr>
                            <w:r w:rsidRPr="00246B8A"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  <w:t>10- Effort</w:t>
                            </w:r>
                          </w:p>
                          <w:p w14:paraId="6E4DAA10" w14:textId="77777777" w:rsidR="00D81B93" w:rsidRPr="00246B8A" w:rsidRDefault="00D81B93">
                            <w:pPr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</w:pPr>
                          </w:p>
                          <w:p w14:paraId="34820D6B" w14:textId="77777777" w:rsidR="00D81B93" w:rsidRPr="00246B8A" w:rsidRDefault="00D81B93">
                            <w:pPr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</w:pPr>
                            <w:r w:rsidRPr="00246B8A"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  <w:t>10-Craftsmanship</w:t>
                            </w:r>
                          </w:p>
                          <w:p w14:paraId="7C498108" w14:textId="77777777" w:rsidR="00D81B93" w:rsidRPr="00246B8A" w:rsidRDefault="00D81B93">
                            <w:pPr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</w:pPr>
                          </w:p>
                          <w:p w14:paraId="2AE814D5" w14:textId="77777777" w:rsidR="00D81B93" w:rsidRPr="00246B8A" w:rsidRDefault="00D81B93">
                            <w:pPr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</w:pPr>
                            <w:r w:rsidRPr="00246B8A"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  <w:t>10-Participation</w:t>
                            </w:r>
                          </w:p>
                          <w:p w14:paraId="2473EBD9" w14:textId="77777777" w:rsidR="00D81B93" w:rsidRPr="00246B8A" w:rsidRDefault="00D81B93">
                            <w:pPr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</w:pPr>
                          </w:p>
                          <w:p w14:paraId="0E2BADB7" w14:textId="77777777" w:rsidR="00D81B93" w:rsidRPr="00246B8A" w:rsidRDefault="00D81B93">
                            <w:pPr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</w:pPr>
                          </w:p>
                          <w:p w14:paraId="3CB3FCB4" w14:textId="77777777" w:rsidR="00D81B93" w:rsidRDefault="00D81B93">
                            <w:r w:rsidRPr="00246B8A"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  <w:t>Total- 50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8" o:spid="_x0000_s1030" type="#_x0000_t202" style="position:absolute;margin-left:54pt;margin-top:486.9pt;width:2in;height:268.05pt;z-index:2517155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" mv:complextextbox="1" filled="f" stroked="f">
                <v:textbox>
                  <w:txbxContent>
                    <w:p w14:paraId="4B6B511A" w14:textId="77777777" w:rsidR="00D81B93" w:rsidRPr="00246B8A" w:rsidRDefault="00D81B93">
                      <w:pPr>
                        <w:rPr>
                          <w:rFonts w:ascii="American Typewriter" w:hAnsi="American Typewriter"/>
                          <w:sz w:val="28"/>
                          <w:szCs w:val="28"/>
                        </w:rPr>
                      </w:pPr>
                      <w:r w:rsidRPr="00246B8A">
                        <w:rPr>
                          <w:rFonts w:ascii="American Typewriter" w:hAnsi="American Typewriter"/>
                          <w:sz w:val="28"/>
                          <w:szCs w:val="28"/>
                        </w:rPr>
                        <w:t>10- Assignment</w:t>
                      </w:r>
                    </w:p>
                    <w:p w14:paraId="6F133F2A" w14:textId="77777777" w:rsidR="00D81B93" w:rsidRPr="00246B8A" w:rsidRDefault="00D81B93">
                      <w:pPr>
                        <w:rPr>
                          <w:rFonts w:ascii="American Typewriter" w:hAnsi="American Typewriter"/>
                          <w:sz w:val="28"/>
                          <w:szCs w:val="28"/>
                        </w:rPr>
                      </w:pPr>
                    </w:p>
                    <w:p w14:paraId="506B1D9A" w14:textId="77777777" w:rsidR="00D81B93" w:rsidRPr="00246B8A" w:rsidRDefault="00D81B93">
                      <w:pPr>
                        <w:rPr>
                          <w:rFonts w:ascii="American Typewriter" w:hAnsi="American Typewriter"/>
                          <w:sz w:val="28"/>
                          <w:szCs w:val="28"/>
                        </w:rPr>
                      </w:pPr>
                      <w:r w:rsidRPr="00246B8A">
                        <w:rPr>
                          <w:rFonts w:ascii="American Typewriter" w:hAnsi="American Typewriter"/>
                          <w:sz w:val="28"/>
                          <w:szCs w:val="28"/>
                        </w:rPr>
                        <w:t>10- Elements &amp; Design</w:t>
                      </w:r>
                    </w:p>
                    <w:p w14:paraId="385B73CA" w14:textId="77777777" w:rsidR="00D81B93" w:rsidRPr="00246B8A" w:rsidRDefault="00D81B93">
                      <w:pPr>
                        <w:rPr>
                          <w:rFonts w:ascii="American Typewriter" w:hAnsi="American Typewriter"/>
                          <w:sz w:val="28"/>
                          <w:szCs w:val="28"/>
                        </w:rPr>
                      </w:pPr>
                    </w:p>
                    <w:p w14:paraId="2775D3DE" w14:textId="77777777" w:rsidR="00D81B93" w:rsidRPr="00246B8A" w:rsidRDefault="00D81B93">
                      <w:pPr>
                        <w:rPr>
                          <w:rFonts w:ascii="American Typewriter" w:hAnsi="American Typewriter"/>
                          <w:sz w:val="28"/>
                          <w:szCs w:val="28"/>
                        </w:rPr>
                      </w:pPr>
                      <w:r w:rsidRPr="00246B8A">
                        <w:rPr>
                          <w:rFonts w:ascii="American Typewriter" w:hAnsi="American Typewriter"/>
                          <w:sz w:val="28"/>
                          <w:szCs w:val="28"/>
                        </w:rPr>
                        <w:t>10- Effort</w:t>
                      </w:r>
                    </w:p>
                    <w:p w14:paraId="6E4DAA10" w14:textId="77777777" w:rsidR="00D81B93" w:rsidRPr="00246B8A" w:rsidRDefault="00D81B93">
                      <w:pPr>
                        <w:rPr>
                          <w:rFonts w:ascii="American Typewriter" w:hAnsi="American Typewriter"/>
                          <w:sz w:val="28"/>
                          <w:szCs w:val="28"/>
                        </w:rPr>
                      </w:pPr>
                    </w:p>
                    <w:p w14:paraId="34820D6B" w14:textId="77777777" w:rsidR="00D81B93" w:rsidRPr="00246B8A" w:rsidRDefault="00D81B93">
                      <w:pPr>
                        <w:rPr>
                          <w:rFonts w:ascii="American Typewriter" w:hAnsi="American Typewriter"/>
                          <w:sz w:val="28"/>
                          <w:szCs w:val="28"/>
                        </w:rPr>
                      </w:pPr>
                      <w:r w:rsidRPr="00246B8A">
                        <w:rPr>
                          <w:rFonts w:ascii="American Typewriter" w:hAnsi="American Typewriter"/>
                          <w:sz w:val="28"/>
                          <w:szCs w:val="28"/>
                        </w:rPr>
                        <w:t>10-Craftsmanship</w:t>
                      </w:r>
                    </w:p>
                    <w:p w14:paraId="7C498108" w14:textId="77777777" w:rsidR="00D81B93" w:rsidRPr="00246B8A" w:rsidRDefault="00D81B93">
                      <w:pPr>
                        <w:rPr>
                          <w:rFonts w:ascii="American Typewriter" w:hAnsi="American Typewriter"/>
                          <w:sz w:val="28"/>
                          <w:szCs w:val="28"/>
                        </w:rPr>
                      </w:pPr>
                    </w:p>
                    <w:p w14:paraId="2AE814D5" w14:textId="77777777" w:rsidR="00D81B93" w:rsidRPr="00246B8A" w:rsidRDefault="00D81B93">
                      <w:pPr>
                        <w:rPr>
                          <w:rFonts w:ascii="American Typewriter" w:hAnsi="American Typewriter"/>
                          <w:sz w:val="28"/>
                          <w:szCs w:val="28"/>
                        </w:rPr>
                      </w:pPr>
                      <w:r w:rsidRPr="00246B8A">
                        <w:rPr>
                          <w:rFonts w:ascii="American Typewriter" w:hAnsi="American Typewriter"/>
                          <w:sz w:val="28"/>
                          <w:szCs w:val="28"/>
                        </w:rPr>
                        <w:t>10-Participation</w:t>
                      </w:r>
                    </w:p>
                    <w:p w14:paraId="2473EBD9" w14:textId="77777777" w:rsidR="00D81B93" w:rsidRPr="00246B8A" w:rsidRDefault="00D81B93">
                      <w:pPr>
                        <w:rPr>
                          <w:rFonts w:ascii="American Typewriter" w:hAnsi="American Typewriter"/>
                          <w:sz w:val="28"/>
                          <w:szCs w:val="28"/>
                        </w:rPr>
                      </w:pPr>
                    </w:p>
                    <w:p w14:paraId="0E2BADB7" w14:textId="77777777" w:rsidR="00D81B93" w:rsidRPr="00246B8A" w:rsidRDefault="00D81B93">
                      <w:pPr>
                        <w:rPr>
                          <w:rFonts w:ascii="American Typewriter" w:hAnsi="American Typewriter"/>
                          <w:sz w:val="28"/>
                          <w:szCs w:val="28"/>
                        </w:rPr>
                      </w:pPr>
                    </w:p>
                    <w:p w14:paraId="3CB3FCB4" w14:textId="77777777" w:rsidR="00D81B93" w:rsidRDefault="00D81B93">
                      <w:r w:rsidRPr="00246B8A">
                        <w:rPr>
                          <w:rFonts w:ascii="American Typewriter" w:hAnsi="American Typewriter"/>
                          <w:sz w:val="28"/>
                          <w:szCs w:val="28"/>
                        </w:rPr>
                        <w:t>Total- 50 marks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46B8A">
        <w:rPr>
          <w:noProof/>
        </w:rPr>
        <mc:AlternateContent>
          <mc:Choice Requires="wps">
            <w:drawing>
              <wp:anchor distT="0" distB="0" distL="114300" distR="114300" simplePos="0" relativeHeight="251708417" behindDoc="0" locked="0" layoutInCell="1" allowOverlap="1" wp14:anchorId="13BF59A9" wp14:editId="2EDF5727">
                <wp:simplePos x="0" y="0"/>
                <wp:positionH relativeFrom="page">
                  <wp:posOffset>528320</wp:posOffset>
                </wp:positionH>
                <wp:positionV relativeFrom="page">
                  <wp:posOffset>5664200</wp:posOffset>
                </wp:positionV>
                <wp:extent cx="2133600" cy="762635"/>
                <wp:effectExtent l="0" t="0" r="0" b="24765"/>
                <wp:wrapTight wrapText="bothSides">
                  <wp:wrapPolygon edited="0">
                    <wp:start x="257" y="0"/>
                    <wp:lineTo x="257" y="21582"/>
                    <wp:lineTo x="21086" y="21582"/>
                    <wp:lineTo x="21086" y="0"/>
                    <wp:lineTo x="257" y="0"/>
                  </wp:wrapPolygon>
                </wp:wrapTight>
                <wp:docPr id="1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7B94C5" w14:textId="77777777" w:rsidR="00D81B93" w:rsidRPr="00246B8A" w:rsidRDefault="00D81B93" w:rsidP="00246B8A">
                            <w:pPr>
                              <w:pStyle w:val="BoxHeading-Large"/>
                              <w:rPr>
                                <w:rFonts w:ascii="American Typewriter" w:hAnsi="American Typewriter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46B8A">
                              <w:rPr>
                                <w:rFonts w:ascii="American Typewriter" w:hAnsi="American Typewriter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1" type="#_x0000_t202" style="position:absolute;margin-left:41.6pt;margin-top:446pt;width:168pt;height:60.05pt;z-index:2517084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" filled="f" stroked="f">
                <v:textbox inset=",0,,0">
                  <w:txbxContent>
                    <w:p w14:paraId="6F7B94C5" w14:textId="77777777" w:rsidR="00D81B93" w:rsidRPr="00246B8A" w:rsidRDefault="00D81B93" w:rsidP="00246B8A">
                      <w:pPr>
                        <w:pStyle w:val="BoxHeading-Large"/>
                        <w:rPr>
                          <w:rFonts w:ascii="American Typewriter" w:hAnsi="American Typewriter"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246B8A">
                        <w:rPr>
                          <w:rFonts w:ascii="American Typewriter" w:hAnsi="American Typewriter"/>
                          <w:color w:val="000000" w:themeColor="text1"/>
                          <w:sz w:val="36"/>
                          <w:szCs w:val="36"/>
                          <w:u w:val="single"/>
                        </w:rPr>
                        <w:t>Assessment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46B8A">
        <w:rPr>
          <w:noProof/>
        </w:rPr>
        <mc:AlternateContent>
          <mc:Choice Requires="wps">
            <w:drawing>
              <wp:anchor distT="0" distB="0" distL="114300" distR="114300" simplePos="0" relativeHeight="251713539" behindDoc="0" locked="0" layoutInCell="1" allowOverlap="1" wp14:anchorId="491F33D5" wp14:editId="4D1442DA">
                <wp:simplePos x="0" y="0"/>
                <wp:positionH relativeFrom="page">
                  <wp:posOffset>5015865</wp:posOffset>
                </wp:positionH>
                <wp:positionV relativeFrom="page">
                  <wp:posOffset>4359910</wp:posOffset>
                </wp:positionV>
                <wp:extent cx="2286000" cy="457200"/>
                <wp:effectExtent l="0" t="0" r="0" b="0"/>
                <wp:wrapTight wrapText="bothSides">
                  <wp:wrapPolygon edited="0">
                    <wp:start x="240" y="1200"/>
                    <wp:lineTo x="240" y="19200"/>
                    <wp:lineTo x="21120" y="19200"/>
                    <wp:lineTo x="21120" y="1200"/>
                    <wp:lineTo x="240" y="1200"/>
                  </wp:wrapPolygon>
                </wp:wrapTight>
                <wp:docPr id="32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F73250" w14:textId="77777777" w:rsidR="00D81B93" w:rsidRPr="00246B8A" w:rsidRDefault="00D81B93" w:rsidP="00246B8A">
                            <w:pPr>
                              <w:pStyle w:val="Header-Right"/>
                              <w:jc w:val="left"/>
                              <w:rPr>
                                <w:rFonts w:ascii="American Typewriter" w:hAnsi="American Typewriter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B8A">
                              <w:rPr>
                                <w:rFonts w:ascii="American Typewriter" w:hAnsi="American Typewriter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  <w:t>Due Date</w:t>
                            </w:r>
                            <w:r>
                              <w:rPr>
                                <w:rFonts w:ascii="American Typewriter" w:hAnsi="American Typewriter"/>
                                <w:b w:val="0"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32" type="#_x0000_t202" style="position:absolute;margin-left:394.95pt;margin-top:343.3pt;width:180pt;height:36pt;z-index:2517135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" filled="f" stroked="f">
                <v:textbox inset=",7.2pt,,7.2pt">
                  <w:txbxContent>
                    <w:p w14:paraId="74F73250" w14:textId="77777777" w:rsidR="00D81B93" w:rsidRPr="00246B8A" w:rsidRDefault="00D81B93" w:rsidP="00246B8A">
                      <w:pPr>
                        <w:pStyle w:val="Header-Right"/>
                        <w:jc w:val="left"/>
                        <w:rPr>
                          <w:rFonts w:ascii="American Typewriter" w:hAnsi="American Typewriter"/>
                          <w:b w:val="0"/>
                          <w:color w:val="000000" w:themeColor="text1"/>
                          <w:sz w:val="32"/>
                          <w:szCs w:val="32"/>
                        </w:rPr>
                      </w:pPr>
                      <w:r w:rsidRPr="00246B8A">
                        <w:rPr>
                          <w:rFonts w:ascii="American Typewriter" w:hAnsi="American Typewriter"/>
                          <w:b w:val="0"/>
                          <w:color w:val="000000" w:themeColor="text1"/>
                          <w:sz w:val="32"/>
                          <w:szCs w:val="32"/>
                        </w:rPr>
                        <w:t>Due Date</w:t>
                      </w:r>
                      <w:r>
                        <w:rPr>
                          <w:rFonts w:ascii="American Typewriter" w:hAnsi="American Typewriter"/>
                          <w:b w:val="0"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709441" behindDoc="0" locked="0" layoutInCell="1" allowOverlap="1" wp14:anchorId="1D55822F" wp14:editId="74700882">
                <wp:simplePos x="0" y="0"/>
                <wp:positionH relativeFrom="page">
                  <wp:posOffset>531495</wp:posOffset>
                </wp:positionH>
                <wp:positionV relativeFrom="page">
                  <wp:posOffset>6858000</wp:posOffset>
                </wp:positionV>
                <wp:extent cx="2130425" cy="1066800"/>
                <wp:effectExtent l="0" t="0" r="508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3A39F" w14:textId="77777777" w:rsidR="00D81B93" w:rsidRDefault="00D81B93" w:rsidP="00246B8A">
                            <w:pPr>
                              <w:pStyle w:val="ContactDetails"/>
                            </w:pPr>
                            <w:r w:rsidRPr="0024394B">
                              <w:fldChar w:fldCharType="begin"/>
                            </w:r>
                            <w:r w:rsidRPr="0024394B">
                              <w:instrText xml:space="preserve"> PLACEHOLDER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IF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WorkStreet 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="" "[Street Address]"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WorkStreet </w:instrText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instrText>93 Perry Street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rPr>
                                <w:noProof/>
                              </w:rPr>
                              <w:instrText>[Street Address]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 \* MERGEFORMAT</w:instrText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t>[Street Address]</w:t>
                            </w:r>
                            <w:r w:rsidRPr="0024394B">
                              <w:fldChar w:fldCharType="end"/>
                            </w:r>
                            <w:r w:rsidRPr="0024394B">
                              <w:br/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PLACEHOLDER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IF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WorkCity 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="" "[City]"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WorkCity </w:instrText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instrText>Error! Bookmark not defined.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rPr>
                                <w:noProof/>
                              </w:rPr>
                              <w:instrText>[City]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 \* MERGEFORMAT</w:instrText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t>[City]</w:t>
                            </w:r>
                            <w:r w:rsidRPr="0024394B">
                              <w:fldChar w:fldCharType="end"/>
                            </w:r>
                            <w:r w:rsidRPr="0024394B">
                              <w:t xml:space="preserve">, </w: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PLACEHOLDER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IF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WorkState 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="" "[State]" 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WorkState </w:instrText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instrText>Error! Bookmark not defined.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rPr>
                                <w:noProof/>
                              </w:rPr>
                              <w:instrText>[State]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 \* MERGEFORMAT</w:instrText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t>[State]</w:t>
                            </w:r>
                            <w:r w:rsidRPr="0024394B">
                              <w:fldChar w:fldCharType="end"/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PLACEHOLDER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IF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WorkZip 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="" "[Postal Code]"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WorkZip </w:instrText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instrText>Error! Bookmark not defined.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rPr>
                                <w:noProof/>
                              </w:rPr>
                              <w:instrText>[Postal Code]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 \* MERGEFORMAT</w:instrText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t>[Postal Code]</w:t>
                            </w:r>
                            <w:r w:rsidRPr="0024394B">
                              <w:fldChar w:fldCharType="end"/>
                            </w:r>
                          </w:p>
                          <w:p w14:paraId="33F8E4D4" w14:textId="77777777" w:rsidR="00D81B93" w:rsidRPr="00CA47DA" w:rsidRDefault="00D81B93" w:rsidP="00246B8A">
                            <w:pPr>
                              <w:pStyle w:val="ContactDetails"/>
                            </w:pP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WorkWebPage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"[Web Address]"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WorkWebPage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[Web Address]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[Web Address]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33" type="#_x0000_t202" style="position:absolute;margin-left:41.85pt;margin-top:540pt;width:167.75pt;height:84pt;z-index:251709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" filled="f" stroked="f">
                <v:textbox inset=",0,,0">
                  <w:txbxContent>
                    <w:p w14:paraId="4D93A39F" w14:textId="77777777" w:rsidR="00D81B93" w:rsidRDefault="00D81B93" w:rsidP="00246B8A">
                      <w:pPr>
                        <w:pStyle w:val="ContactDetails"/>
                      </w:pPr>
                      <w:r w:rsidRPr="0024394B">
                        <w:fldChar w:fldCharType="begin"/>
                      </w:r>
                      <w:r w:rsidRPr="0024394B">
                        <w:instrText xml:space="preserve"> PLACEHOLDER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IF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WorkStreet 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="" "[Street Address]"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WorkStreet </w:instrText>
                      </w:r>
                      <w:r w:rsidRPr="0024394B">
                        <w:fldChar w:fldCharType="separate"/>
                      </w:r>
                      <w:r w:rsidRPr="0024394B">
                        <w:instrText>93 Perry Street</w:instrText>
                      </w:r>
                      <w:r w:rsidRPr="0024394B">
                        <w:fldChar w:fldCharType="end"/>
                      </w:r>
                      <w:r w:rsidRPr="0024394B">
                        <w:fldChar w:fldCharType="separate"/>
                      </w:r>
                      <w:r w:rsidRPr="0024394B">
                        <w:rPr>
                          <w:noProof/>
                        </w:rPr>
                        <w:instrText>[Street Address]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 \* MERGEFORMAT</w:instrText>
                      </w:r>
                      <w:r w:rsidRPr="0024394B">
                        <w:fldChar w:fldCharType="separate"/>
                      </w:r>
                      <w:r w:rsidRPr="0024394B">
                        <w:t>[Street Address]</w:t>
                      </w:r>
                      <w:r w:rsidRPr="0024394B">
                        <w:fldChar w:fldCharType="end"/>
                      </w:r>
                      <w:r w:rsidRPr="0024394B">
                        <w:br/>
                      </w:r>
                      <w:r w:rsidRPr="0024394B">
                        <w:fldChar w:fldCharType="begin"/>
                      </w:r>
                      <w:r w:rsidRPr="0024394B">
                        <w:instrText xml:space="preserve"> PLACEHOLDER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IF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WorkCity 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="" "[City]"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WorkCity </w:instrText>
                      </w:r>
                      <w:r w:rsidRPr="0024394B">
                        <w:fldChar w:fldCharType="separate"/>
                      </w:r>
                      <w:r w:rsidRPr="0024394B">
                        <w:instrText>Error! Bookmark not defined.</w:instrText>
                      </w:r>
                      <w:r w:rsidRPr="0024394B">
                        <w:fldChar w:fldCharType="end"/>
                      </w:r>
                      <w:r w:rsidRPr="0024394B">
                        <w:fldChar w:fldCharType="separate"/>
                      </w:r>
                      <w:r w:rsidRPr="0024394B">
                        <w:rPr>
                          <w:noProof/>
                        </w:rPr>
                        <w:instrText>[City]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 \* MERGEFORMAT</w:instrText>
                      </w:r>
                      <w:r w:rsidRPr="0024394B">
                        <w:fldChar w:fldCharType="separate"/>
                      </w:r>
                      <w:r w:rsidRPr="0024394B">
                        <w:t>[City]</w:t>
                      </w:r>
                      <w:r w:rsidRPr="0024394B">
                        <w:fldChar w:fldCharType="end"/>
                      </w:r>
                      <w:r w:rsidRPr="0024394B">
                        <w:t xml:space="preserve">, </w:t>
                      </w:r>
                      <w:r w:rsidRPr="0024394B">
                        <w:fldChar w:fldCharType="begin"/>
                      </w:r>
                      <w:r w:rsidRPr="0024394B">
                        <w:instrText xml:space="preserve"> PLACEHOLDER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IF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WorkState 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="" "[State]" 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WorkState </w:instrText>
                      </w:r>
                      <w:r w:rsidRPr="0024394B">
                        <w:fldChar w:fldCharType="separate"/>
                      </w:r>
                      <w:r w:rsidRPr="0024394B">
                        <w:instrText>Error! Bookmark not defined.</w:instrText>
                      </w:r>
                      <w:r w:rsidRPr="0024394B">
                        <w:fldChar w:fldCharType="end"/>
                      </w:r>
                      <w:r w:rsidRPr="0024394B">
                        <w:fldChar w:fldCharType="separate"/>
                      </w:r>
                      <w:r w:rsidRPr="0024394B">
                        <w:rPr>
                          <w:noProof/>
                        </w:rPr>
                        <w:instrText>[State]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 \* MERGEFORMAT</w:instrText>
                      </w:r>
                      <w:r w:rsidRPr="0024394B">
                        <w:fldChar w:fldCharType="separate"/>
                      </w:r>
                      <w:r w:rsidRPr="0024394B">
                        <w:t>[State]</w:t>
                      </w:r>
                      <w:r w:rsidRPr="0024394B">
                        <w:fldChar w:fldCharType="end"/>
                      </w:r>
                      <w:r w:rsidRPr="0024394B">
                        <w:fldChar w:fldCharType="begin"/>
                      </w:r>
                      <w:r w:rsidRPr="0024394B">
                        <w:instrText xml:space="preserve"> PLACEHOLDER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IF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WorkZip 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="" "[Postal Code]"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WorkZip </w:instrText>
                      </w:r>
                      <w:r w:rsidRPr="0024394B">
                        <w:fldChar w:fldCharType="separate"/>
                      </w:r>
                      <w:r w:rsidRPr="0024394B">
                        <w:instrText>Error! Bookmark not defined.</w:instrText>
                      </w:r>
                      <w:r w:rsidRPr="0024394B">
                        <w:fldChar w:fldCharType="end"/>
                      </w:r>
                      <w:r w:rsidRPr="0024394B">
                        <w:fldChar w:fldCharType="separate"/>
                      </w:r>
                      <w:r w:rsidRPr="0024394B">
                        <w:rPr>
                          <w:noProof/>
                        </w:rPr>
                        <w:instrText>[Postal Code]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 \* MERGEFORMAT</w:instrText>
                      </w:r>
                      <w:r w:rsidRPr="0024394B">
                        <w:fldChar w:fldCharType="separate"/>
                      </w:r>
                      <w:r w:rsidRPr="0024394B">
                        <w:t>[Postal Code]</w:t>
                      </w:r>
                      <w:r w:rsidRPr="0024394B">
                        <w:fldChar w:fldCharType="end"/>
                      </w:r>
                    </w:p>
                    <w:p w14:paraId="33F8E4D4" w14:textId="77777777" w:rsidR="00D81B93" w:rsidRPr="00CA47DA" w:rsidRDefault="00D81B93" w:rsidP="00246B8A">
                      <w:pPr>
                        <w:pStyle w:val="ContactDetails"/>
                      </w:pP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WorkWebPage </w:instrText>
                      </w:r>
                      <w:r>
                        <w:fldChar w:fldCharType="end"/>
                      </w:r>
                      <w:r>
                        <w:instrText xml:space="preserve">="" "[Web Address]" </w:instrText>
                      </w:r>
                      <w:r>
                        <w:fldChar w:fldCharType="begin"/>
                      </w:r>
                      <w:r>
                        <w:instrText xml:space="preserve"> USERPROPERTY WorkWebPage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[Web Address]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[Web Address]</w:t>
                      </w:r>
                      <w:r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707393" behindDoc="0" locked="0" layoutInCell="1" allowOverlap="1" wp14:anchorId="09034F5A" wp14:editId="5F07E75E">
                <wp:simplePos x="0" y="0"/>
                <wp:positionH relativeFrom="page">
                  <wp:posOffset>531495</wp:posOffset>
                </wp:positionH>
                <wp:positionV relativeFrom="page">
                  <wp:posOffset>5664200</wp:posOffset>
                </wp:positionV>
                <wp:extent cx="2133600" cy="329565"/>
                <wp:effectExtent l="0" t="0" r="1905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BEF976" w14:textId="77777777" w:rsidR="00D81B93" w:rsidRPr="00301FC9" w:rsidRDefault="00D81B93" w:rsidP="00246B8A">
                            <w:pPr>
                              <w:pStyle w:val="BoxHeading-Small"/>
                            </w:pPr>
                            <w:r>
                              <w:t>Lorem Ipsum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34" type="#_x0000_t202" style="position:absolute;margin-left:41.85pt;margin-top:446pt;width:168pt;height:25.95pt;z-index:2517073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" filled="f" stroked="f">
                <v:stroke o:forcedash="t"/>
                <v:textbox inset=",0,,0">
                  <w:txbxContent>
                    <w:p w14:paraId="40BEF976" w14:textId="77777777" w:rsidR="00D81B93" w:rsidRPr="00301FC9" w:rsidRDefault="00D81B93" w:rsidP="00246B8A">
                      <w:pPr>
                        <w:pStyle w:val="BoxHeading-Small"/>
                      </w:pPr>
                      <w:r>
                        <w:t>Lorem Ipsum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46B8A">
        <w:br w:type="page"/>
      </w:r>
      <w:r>
        <w:rPr>
          <w:noProof/>
        </w:rPr>
        <w:lastRenderedPageBreak/>
        <w:drawing>
          <wp:anchor distT="0" distB="0" distL="114300" distR="114300" simplePos="0" relativeHeight="251727885" behindDoc="0" locked="0" layoutInCell="1" allowOverlap="1" wp14:anchorId="4D43D96A" wp14:editId="3EF8904C">
            <wp:simplePos x="0" y="0"/>
            <wp:positionH relativeFrom="page">
              <wp:posOffset>871220</wp:posOffset>
            </wp:positionH>
            <wp:positionV relativeFrom="page">
              <wp:posOffset>641985</wp:posOffset>
            </wp:positionV>
            <wp:extent cx="1536700" cy="1898015"/>
            <wp:effectExtent l="0" t="0" r="12700" b="6985"/>
            <wp:wrapThrough wrapText="bothSides">
              <wp:wrapPolygon edited="0">
                <wp:start x="0" y="0"/>
                <wp:lineTo x="0" y="21390"/>
                <wp:lineTo x="21421" y="21390"/>
                <wp:lineTo x="21421" y="0"/>
                <wp:lineTo x="0" y="0"/>
              </wp:wrapPolygon>
            </wp:wrapThrough>
            <wp:docPr id="595" name="Picture 595" descr="Macintosh HD:Users:Megan-Long:Desktop:Screen Shot 2014-01-11 at 12.05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egan-Long:Desktop:Screen Shot 2014-01-11 at 12.05.01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93" behindDoc="0" locked="0" layoutInCell="1" allowOverlap="1" wp14:anchorId="60C496D0" wp14:editId="70DA9648">
                <wp:simplePos x="0" y="0"/>
                <wp:positionH relativeFrom="page">
                  <wp:posOffset>2850515</wp:posOffset>
                </wp:positionH>
                <wp:positionV relativeFrom="page">
                  <wp:posOffset>1498600</wp:posOffset>
                </wp:positionV>
                <wp:extent cx="4382770" cy="787400"/>
                <wp:effectExtent l="0" t="0" r="11430" b="0"/>
                <wp:wrapTight wrapText="bothSides">
                  <wp:wrapPolygon edited="0">
                    <wp:start x="0" y="0"/>
                    <wp:lineTo x="0" y="20903"/>
                    <wp:lineTo x="21531" y="20903"/>
                    <wp:lineTo x="21531" y="0"/>
                    <wp:lineTo x="0" y="0"/>
                  </wp:wrapPolygon>
                </wp:wrapTight>
                <wp:docPr id="22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A36C89" w14:textId="77777777" w:rsidR="00D81B93" w:rsidRPr="00D81B93" w:rsidRDefault="00D81B93" w:rsidP="00D81B93">
                            <w:pPr>
                              <w:pStyle w:val="Heading1"/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D81B93">
                              <w:rPr>
                                <w:rFonts w:ascii="American Typewriter" w:hAnsi="American Typewriter"/>
                                <w:color w:val="000000" w:themeColor="text1"/>
                                <w:sz w:val="72"/>
                                <w:szCs w:val="72"/>
                                <w:u w:val="single"/>
                              </w:rPr>
                              <w:t>Assessment Rubric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35" type="#_x0000_t202" style="position:absolute;margin-left:224.45pt;margin-top:118pt;width:345.1pt;height:62pt;z-index:2517196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" filled="f" stroked="f">
                <v:textbox inset="3.6pt,0,3.6pt,0">
                  <w:txbxContent>
                    <w:p w14:paraId="16A36C89" w14:textId="77777777" w:rsidR="00D81B93" w:rsidRPr="00D81B93" w:rsidRDefault="00D81B93" w:rsidP="00D81B93">
                      <w:pPr>
                        <w:pStyle w:val="Heading1"/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  <w:u w:val="single"/>
                        </w:rPr>
                      </w:pPr>
                      <w:r w:rsidRPr="00D81B93">
                        <w:rPr>
                          <w:rFonts w:ascii="American Typewriter" w:hAnsi="American Typewriter"/>
                          <w:color w:val="000000" w:themeColor="text1"/>
                          <w:sz w:val="72"/>
                          <w:szCs w:val="72"/>
                          <w:u w:val="single"/>
                        </w:rPr>
                        <w:t>Assessment Rubric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37" behindDoc="0" locked="0" layoutInCell="1" allowOverlap="1" wp14:anchorId="0CC43781" wp14:editId="5E920057">
                <wp:simplePos x="0" y="0"/>
                <wp:positionH relativeFrom="page">
                  <wp:posOffset>3007360</wp:posOffset>
                </wp:positionH>
                <wp:positionV relativeFrom="page">
                  <wp:posOffset>2082800</wp:posOffset>
                </wp:positionV>
                <wp:extent cx="4762500" cy="457200"/>
                <wp:effectExtent l="0" t="0" r="0" b="0"/>
                <wp:wrapThrough wrapText="bothSides">
                  <wp:wrapPolygon edited="0">
                    <wp:start x="115" y="0"/>
                    <wp:lineTo x="115" y="20400"/>
                    <wp:lineTo x="21312" y="20400"/>
                    <wp:lineTo x="21312" y="0"/>
                    <wp:lineTo x="115" y="0"/>
                  </wp:wrapPolygon>
                </wp:wrapThrough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6247B7D" w14:textId="77777777" w:rsidR="00D81B93" w:rsidRPr="00D81B93" w:rsidRDefault="00D81B93">
                            <w:pPr>
                              <w:rPr>
                                <w:rFonts w:ascii="American Typewriter" w:hAnsi="American Typewriter"/>
                                <w:noProof/>
                                <w:sz w:val="32"/>
                                <w:szCs w:val="32"/>
                              </w:rPr>
                            </w:pPr>
                            <w:r w:rsidRPr="00D81B93">
                              <w:rPr>
                                <w:rFonts w:ascii="American Typewriter" w:hAnsi="American Typewriter"/>
                                <w:sz w:val="32"/>
                                <w:szCs w:val="32"/>
                              </w:rPr>
                              <w:t>50 marks Total/ Each Section out of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3" o:spid="_x0000_s1036" type="#_x0000_t202" style="position:absolute;margin-left:236.8pt;margin-top:164pt;width:375pt;height:36pt;z-index:2517258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" mv:complextextbox="1" filled="f" stroked="f">
                <v:textbox>
                  <w:txbxContent>
                    <w:p w14:paraId="66247B7D" w14:textId="77777777" w:rsidR="00D81B93" w:rsidRPr="00D81B93" w:rsidRDefault="00D81B93">
                      <w:pPr>
                        <w:rPr>
                          <w:rFonts w:ascii="American Typewriter" w:hAnsi="American Typewriter"/>
                          <w:noProof/>
                          <w:sz w:val="32"/>
                          <w:szCs w:val="32"/>
                        </w:rPr>
                      </w:pPr>
                      <w:r w:rsidRPr="00D81B93">
                        <w:rPr>
                          <w:rFonts w:ascii="American Typewriter" w:hAnsi="American Typewriter"/>
                          <w:sz w:val="32"/>
                          <w:szCs w:val="32"/>
                        </w:rPr>
                        <w:t>50 marks Total/ Each Section out of 10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89" behindDoc="0" locked="0" layoutInCell="1" allowOverlap="1" wp14:anchorId="2223F774" wp14:editId="58D8DB8E">
                <wp:simplePos x="0" y="0"/>
                <wp:positionH relativeFrom="page">
                  <wp:posOffset>1711960</wp:posOffset>
                </wp:positionH>
                <wp:positionV relativeFrom="page">
                  <wp:posOffset>2641600</wp:posOffset>
                </wp:positionV>
                <wp:extent cx="5613400" cy="457200"/>
                <wp:effectExtent l="0" t="0" r="0" b="0"/>
                <wp:wrapThrough wrapText="bothSides">
                  <wp:wrapPolygon edited="0">
                    <wp:start x="98" y="0"/>
                    <wp:lineTo x="98" y="20400"/>
                    <wp:lineTo x="21405" y="20400"/>
                    <wp:lineTo x="21405" y="0"/>
                    <wp:lineTo x="98" y="0"/>
                  </wp:wrapPolygon>
                </wp:wrapThrough>
                <wp:docPr id="592" name="Text Box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DADCB14" w14:textId="77777777" w:rsidR="00D81B93" w:rsidRDefault="00D81B93">
                            <w:pPr>
                              <w:rPr>
                                <w:noProof/>
                              </w:rPr>
                            </w:pPr>
                            <w:r w:rsidRPr="008B52A5">
                              <w:rPr>
                                <w:rFonts w:ascii="American Typewriter" w:hAnsi="American Typewriter"/>
                              </w:rPr>
                              <w:t>Excellent</w:t>
                            </w:r>
                            <w:r w:rsidRPr="008B52A5">
                              <w:rPr>
                                <w:rFonts w:ascii="American Typewriter" w:hAnsi="American Typewriter"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</w:rPr>
                              <w:tab/>
                              <w:t>Good</w:t>
                            </w:r>
                            <w:r>
                              <w:rPr>
                                <w:rFonts w:ascii="American Typewriter" w:hAnsi="American Typewriter"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</w:rPr>
                              <w:tab/>
                              <w:t>Average</w:t>
                            </w:r>
                            <w:r>
                              <w:rPr>
                                <w:rFonts w:ascii="American Typewriter" w:hAnsi="American Typewriter"/>
                              </w:rPr>
                              <w:tab/>
                              <w:t xml:space="preserve">       </w:t>
                            </w:r>
                            <w:r w:rsidRPr="008B52A5">
                              <w:rPr>
                                <w:rFonts w:ascii="American Typewriter" w:hAnsi="American Typewriter"/>
                              </w:rPr>
                              <w:t>Below Average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2" o:spid="_x0000_s1037" type="#_x0000_t202" style="position:absolute;margin-left:134.8pt;margin-top:208pt;width:442pt;height:36pt;z-index:251723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" mv:complextextbox="1" filled="f" stroked="f">
                <v:textbox>
                  <w:txbxContent>
                    <w:p w14:paraId="0DADCB14" w14:textId="77777777" w:rsidR="00D81B93" w:rsidRDefault="00D81B93">
                      <w:pPr>
                        <w:rPr>
                          <w:noProof/>
                        </w:rPr>
                      </w:pPr>
                      <w:r w:rsidRPr="008B52A5">
                        <w:rPr>
                          <w:rFonts w:ascii="American Typewriter" w:hAnsi="American Typewriter"/>
                        </w:rPr>
                        <w:t>Excellent</w:t>
                      </w:r>
                      <w:r w:rsidRPr="008B52A5">
                        <w:rPr>
                          <w:rFonts w:ascii="American Typewriter" w:hAnsi="American Typewriter"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</w:rPr>
                        <w:tab/>
                        <w:t>Good</w:t>
                      </w:r>
                      <w:r>
                        <w:rPr>
                          <w:rFonts w:ascii="American Typewriter" w:hAnsi="American Typewriter"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</w:rPr>
                        <w:tab/>
                        <w:t>Average</w:t>
                      </w:r>
                      <w:r>
                        <w:rPr>
                          <w:rFonts w:ascii="American Typewriter" w:hAnsi="American Typewriter"/>
                        </w:rPr>
                        <w:tab/>
                        <w:t xml:space="preserve">       </w:t>
                      </w:r>
                      <w:r w:rsidRPr="008B52A5">
                        <w:rPr>
                          <w:rFonts w:ascii="American Typewriter" w:hAnsi="American Typewriter"/>
                        </w:rPr>
                        <w:t>Below Average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41" behindDoc="0" locked="0" layoutInCell="1" allowOverlap="1" wp14:anchorId="126BBC31" wp14:editId="4A1F62F7">
                <wp:simplePos x="0" y="0"/>
                <wp:positionH relativeFrom="page">
                  <wp:posOffset>597535</wp:posOffset>
                </wp:positionH>
                <wp:positionV relativeFrom="page">
                  <wp:posOffset>2863850</wp:posOffset>
                </wp:positionV>
                <wp:extent cx="252095" cy="5581650"/>
                <wp:effectExtent l="0" t="0" r="0" b="12700"/>
                <wp:wrapThrough wrapText="bothSides">
                  <wp:wrapPolygon edited="0">
                    <wp:start x="0" y="0"/>
                    <wp:lineTo x="0" y="21551"/>
                    <wp:lineTo x="15781" y="21551"/>
                    <wp:lineTo x="15781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58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59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6"/>
                              <w:gridCol w:w="1891"/>
                              <w:gridCol w:w="2261"/>
                              <w:gridCol w:w="2042"/>
                              <w:gridCol w:w="2645"/>
                            </w:tblGrid>
                            <w:tr w:rsidR="00D81B93" w:rsidRPr="00767EB7" w14:paraId="4361799A" w14:textId="77777777" w:rsidTr="00D81B93">
                              <w:trPr>
                                <w:trHeight w:val="838"/>
                              </w:trPr>
                              <w:tc>
                                <w:tcPr>
                                  <w:tcW w:w="1756" w:type="dxa"/>
                                </w:tcPr>
                                <w:p w14:paraId="468DCCD5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Assignment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48F7DFDE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Turned in required # of Photos.</w:t>
                                  </w:r>
                                </w:p>
                                <w:p w14:paraId="68543557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All images clearly represent assignment focus.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</w:tcPr>
                                <w:p w14:paraId="018F47D1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Turned in (less than) required # of photographs.</w:t>
                                  </w:r>
                                </w:p>
                                <w:p w14:paraId="70C2BE0B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 xml:space="preserve">Images mostly represent assignment focus. </w:t>
                                  </w:r>
                                </w:p>
                              </w:tc>
                              <w:tc>
                                <w:tcPr>
                                  <w:tcW w:w="2042" w:type="dxa"/>
                                </w:tcPr>
                                <w:p w14:paraId="7A0190C6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Turned in half of required photographs.</w:t>
                                  </w:r>
                                </w:p>
                                <w:p w14:paraId="291BED26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Images somewhat represent assignment focus.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</w:tcPr>
                                <w:p w14:paraId="2F658FF7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Turned in less than half of required photograph.</w:t>
                                  </w:r>
                                </w:p>
                                <w:p w14:paraId="6650C34E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Images barely represent assignment focus.</w:t>
                                  </w:r>
                                </w:p>
                              </w:tc>
                            </w:tr>
                            <w:tr w:rsidR="00D81B93" w:rsidRPr="00767EB7" w14:paraId="3EE2A480" w14:textId="77777777" w:rsidTr="00D81B93">
                              <w:trPr>
                                <w:trHeight w:val="849"/>
                              </w:trPr>
                              <w:tc>
                                <w:tcPr>
                                  <w:tcW w:w="1756" w:type="dxa"/>
                                </w:tcPr>
                                <w:p w14:paraId="0D82E2DD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Elements +</w:t>
                                  </w:r>
                                </w:p>
                                <w:p w14:paraId="7145EA8F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Desgin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22446B95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 xml:space="preserve">Strong evidence of consideration of principles and elements. </w:t>
                                  </w:r>
                                </w:p>
                                <w:p w14:paraId="35E001E1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 xml:space="preserve">Displayed a clear effort in decision making 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</w:tcPr>
                                <w:p w14:paraId="6DB4EAE7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Some evidence of consideration of principles and elements.</w:t>
                                  </w:r>
                                </w:p>
                                <w:p w14:paraId="50A49BC6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Displayed a decent clear effort in decision making</w:t>
                                  </w:r>
                                </w:p>
                              </w:tc>
                              <w:tc>
                                <w:tcPr>
                                  <w:tcW w:w="2042" w:type="dxa"/>
                                </w:tcPr>
                                <w:p w14:paraId="55F8DE82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Few evidence of consideration of principles and elements.</w:t>
                                  </w:r>
                                </w:p>
                                <w:p w14:paraId="477D0A6D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Displayed some decent clear effort in decision making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</w:tcPr>
                                <w:p w14:paraId="2305D257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Hardly any evidence of consideration of principles and elements.</w:t>
                                  </w:r>
                                </w:p>
                                <w:p w14:paraId="316305CF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Displayed little effort in decision making</w:t>
                                  </w:r>
                                </w:p>
                              </w:tc>
                            </w:tr>
                            <w:tr w:rsidR="00D81B93" w:rsidRPr="00767EB7" w14:paraId="00BBADDA" w14:textId="77777777" w:rsidTr="00D81B93">
                              <w:trPr>
                                <w:trHeight w:val="856"/>
                              </w:trPr>
                              <w:tc>
                                <w:tcPr>
                                  <w:tcW w:w="1756" w:type="dxa"/>
                                </w:tcPr>
                                <w:p w14:paraId="17CD9539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Effort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44E27390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 xml:space="preserve">Participated in all group discussions and critques. Displayed a clear effort to experiement and express oneself in the images. 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</w:tcPr>
                                <w:p w14:paraId="3E783C92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Participated in most group discussions and critques. Displayed a  mostly good effort to experiement and express oneself in the images.</w:t>
                                  </w:r>
                                </w:p>
                              </w:tc>
                              <w:tc>
                                <w:tcPr>
                                  <w:tcW w:w="2042" w:type="dxa"/>
                                </w:tcPr>
                                <w:p w14:paraId="25B87E0A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 xml:space="preserve">Participated in some group discussions and critques. </w:t>
                                  </w:r>
                                </w:p>
                                <w:p w14:paraId="31C806AC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Displayed some effort to experiement and express oneself in the images.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</w:tcPr>
                                <w:p w14:paraId="61B4C16F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No class participation.</w:t>
                                  </w:r>
                                </w:p>
                                <w:p w14:paraId="6E6DAE11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 xml:space="preserve">Expressed no effort inside or outside of class. </w:t>
                                  </w:r>
                                </w:p>
                              </w:tc>
                            </w:tr>
                            <w:tr w:rsidR="00D81B93" w:rsidRPr="00767EB7" w14:paraId="19495B54" w14:textId="77777777" w:rsidTr="00D81B93">
                              <w:trPr>
                                <w:trHeight w:val="987"/>
                              </w:trPr>
                              <w:tc>
                                <w:tcPr>
                                  <w:tcW w:w="1756" w:type="dxa"/>
                                </w:tcPr>
                                <w:p w14:paraId="3B09386C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Craftsmanship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6BC651DD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Perfect in focus- no shakiness or blur.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</w:tcPr>
                                <w:p w14:paraId="323F6D4B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Mostly in focus- some shakiness or blur</w:t>
                                  </w:r>
                                </w:p>
                              </w:tc>
                              <w:tc>
                                <w:tcPr>
                                  <w:tcW w:w="2042" w:type="dxa"/>
                                </w:tcPr>
                                <w:p w14:paraId="4650A033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Somewhat in focus- lots of shakiness or blur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</w:tcPr>
                                <w:p w14:paraId="1E1EA915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Barely in focus- mostly shaky and blurry.</w:t>
                                  </w:r>
                                </w:p>
                              </w:tc>
                            </w:tr>
                            <w:tr w:rsidR="00D81B93" w:rsidRPr="00767EB7" w14:paraId="7013C51E" w14:textId="77777777" w:rsidTr="00D81B93">
                              <w:trPr>
                                <w:trHeight w:val="1812"/>
                              </w:trPr>
                              <w:tc>
                                <w:tcPr>
                                  <w:tcW w:w="1756" w:type="dxa"/>
                                </w:tcPr>
                                <w:p w14:paraId="2E41710B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Participation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 w14:paraId="1F9A906F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 xml:space="preserve">Worked efficiently during all classes. 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</w:tcPr>
                                <w:p w14:paraId="07A3B936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 xml:space="preserve">Worked fairly well during class-time. </w:t>
                                  </w:r>
                                </w:p>
                              </w:tc>
                              <w:tc>
                                <w:tcPr>
                                  <w:tcW w:w="2042" w:type="dxa"/>
                                </w:tcPr>
                                <w:p w14:paraId="2F04F9A7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Worked with some distraction or disruption.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</w:tcPr>
                                <w:p w14:paraId="6CEA3583" w14:textId="77777777" w:rsidR="00D81B93" w:rsidRPr="00767EB7" w:rsidRDefault="00D81B93" w:rsidP="00D81B93">
                                  <w:pPr>
                                    <w:rPr>
                                      <w:rFonts w:ascii="Garamond" w:hAnsi="Garamond"/>
                                      <w:noProof/>
                                    </w:rPr>
                                  </w:pPr>
                                  <w:r w:rsidRPr="00767EB7">
                                    <w:rPr>
                                      <w:rFonts w:ascii="Garamond" w:hAnsi="Garamond"/>
                                      <w:noProof/>
                                    </w:rPr>
                                    <w:t>Barely worked during class time.</w:t>
                                  </w:r>
                                </w:p>
                              </w:tc>
                            </w:tr>
                          </w:tbl>
                          <w:p w14:paraId="417E0AB5" w14:textId="77777777" w:rsidR="00D81B93" w:rsidRPr="006E4BD1" w:rsidRDefault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8" type="#_x0000_t202" style="position:absolute;margin-left:47.05pt;margin-top:225.5pt;width:19.85pt;height:439.5pt;z-index:25172174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595" w:type="dxa"/>
                        <w:tblLook w:val="04A0" w:firstRow="1" w:lastRow="0" w:firstColumn="1" w:lastColumn="0" w:noHBand="0" w:noVBand="1"/>
                      </w:tblPr>
                      <w:tblGrid>
                        <w:gridCol w:w="1756"/>
                        <w:gridCol w:w="1891"/>
                        <w:gridCol w:w="2261"/>
                        <w:gridCol w:w="2042"/>
                        <w:gridCol w:w="2645"/>
                      </w:tblGrid>
                      <w:tr w:rsidR="00D81B93" w:rsidRPr="00767EB7" w14:paraId="4361799A" w14:textId="77777777" w:rsidTr="00D81B93">
                        <w:trPr>
                          <w:trHeight w:val="838"/>
                        </w:trPr>
                        <w:tc>
                          <w:tcPr>
                            <w:tcW w:w="1756" w:type="dxa"/>
                          </w:tcPr>
                          <w:p w14:paraId="468DCCD5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Assignment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48F7DFDE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Turned in required # of Photos.</w:t>
                            </w:r>
                          </w:p>
                          <w:p w14:paraId="68543557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All images clearly represent assignment focus.</w:t>
                            </w:r>
                          </w:p>
                        </w:tc>
                        <w:tc>
                          <w:tcPr>
                            <w:tcW w:w="2261" w:type="dxa"/>
                          </w:tcPr>
                          <w:p w14:paraId="018F47D1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Turned in (less than) required # of photographs.</w:t>
                            </w:r>
                          </w:p>
                          <w:p w14:paraId="70C2BE0B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 xml:space="preserve">Images mostly represent assignment focus. </w:t>
                            </w:r>
                          </w:p>
                        </w:tc>
                        <w:tc>
                          <w:tcPr>
                            <w:tcW w:w="2042" w:type="dxa"/>
                          </w:tcPr>
                          <w:p w14:paraId="7A0190C6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Turned in half of required photographs.</w:t>
                            </w:r>
                          </w:p>
                          <w:p w14:paraId="291BED26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Images somewhat represent assignment focus.</w:t>
                            </w:r>
                          </w:p>
                        </w:tc>
                        <w:tc>
                          <w:tcPr>
                            <w:tcW w:w="2645" w:type="dxa"/>
                          </w:tcPr>
                          <w:p w14:paraId="2F658FF7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Turned in less than half of required photograph.</w:t>
                            </w:r>
                          </w:p>
                          <w:p w14:paraId="6650C34E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Images barely represent assignment focus.</w:t>
                            </w:r>
                          </w:p>
                        </w:tc>
                      </w:tr>
                      <w:tr w:rsidR="00D81B93" w:rsidRPr="00767EB7" w14:paraId="3EE2A480" w14:textId="77777777" w:rsidTr="00D81B93">
                        <w:trPr>
                          <w:trHeight w:val="849"/>
                        </w:trPr>
                        <w:tc>
                          <w:tcPr>
                            <w:tcW w:w="1756" w:type="dxa"/>
                          </w:tcPr>
                          <w:p w14:paraId="0D82E2DD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Elements +</w:t>
                            </w:r>
                          </w:p>
                          <w:p w14:paraId="7145EA8F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Desgin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22446B95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 xml:space="preserve">Strong evidence of consideration of principles and elements. </w:t>
                            </w:r>
                          </w:p>
                          <w:p w14:paraId="35E001E1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 xml:space="preserve">Displayed a clear effort in decision making </w:t>
                            </w:r>
                          </w:p>
                        </w:tc>
                        <w:tc>
                          <w:tcPr>
                            <w:tcW w:w="2261" w:type="dxa"/>
                          </w:tcPr>
                          <w:p w14:paraId="6DB4EAE7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Some evidence of consideration of principles and elements.</w:t>
                            </w:r>
                          </w:p>
                          <w:p w14:paraId="50A49BC6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Displayed a decent clear effort in decision making</w:t>
                            </w:r>
                          </w:p>
                        </w:tc>
                        <w:tc>
                          <w:tcPr>
                            <w:tcW w:w="2042" w:type="dxa"/>
                          </w:tcPr>
                          <w:p w14:paraId="55F8DE82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Few evidence of consideration of principles and elements.</w:t>
                            </w:r>
                          </w:p>
                          <w:p w14:paraId="477D0A6D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Displayed some decent clear effort in decision making</w:t>
                            </w:r>
                          </w:p>
                        </w:tc>
                        <w:tc>
                          <w:tcPr>
                            <w:tcW w:w="2645" w:type="dxa"/>
                          </w:tcPr>
                          <w:p w14:paraId="2305D257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Hardly any evidence of consideration of principles and elements.</w:t>
                            </w:r>
                          </w:p>
                          <w:p w14:paraId="316305CF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Displayed little effort in decision making</w:t>
                            </w:r>
                          </w:p>
                        </w:tc>
                      </w:tr>
                      <w:tr w:rsidR="00D81B93" w:rsidRPr="00767EB7" w14:paraId="00BBADDA" w14:textId="77777777" w:rsidTr="00D81B93">
                        <w:trPr>
                          <w:trHeight w:val="856"/>
                        </w:trPr>
                        <w:tc>
                          <w:tcPr>
                            <w:tcW w:w="1756" w:type="dxa"/>
                          </w:tcPr>
                          <w:p w14:paraId="17CD9539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Effort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44E27390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 xml:space="preserve">Participated in all group discussions and critques. Displayed a clear effort to experiement and express oneself in the images. </w:t>
                            </w:r>
                          </w:p>
                        </w:tc>
                        <w:tc>
                          <w:tcPr>
                            <w:tcW w:w="2261" w:type="dxa"/>
                          </w:tcPr>
                          <w:p w14:paraId="3E783C92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Participated in most group discussions and critques. Displayed a  mostly good effort to experiement and express oneself in the images.</w:t>
                            </w:r>
                          </w:p>
                        </w:tc>
                        <w:tc>
                          <w:tcPr>
                            <w:tcW w:w="2042" w:type="dxa"/>
                          </w:tcPr>
                          <w:p w14:paraId="25B87E0A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 xml:space="preserve">Participated in some group discussions and critques. </w:t>
                            </w:r>
                          </w:p>
                          <w:p w14:paraId="31C806AC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Displayed some effort to experiement and express oneself in the images.</w:t>
                            </w:r>
                          </w:p>
                        </w:tc>
                        <w:tc>
                          <w:tcPr>
                            <w:tcW w:w="2645" w:type="dxa"/>
                          </w:tcPr>
                          <w:p w14:paraId="61B4C16F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No class participation.</w:t>
                            </w:r>
                          </w:p>
                          <w:p w14:paraId="6E6DAE11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 xml:space="preserve">Expressed no effort inside or outside of class. </w:t>
                            </w:r>
                          </w:p>
                        </w:tc>
                      </w:tr>
                      <w:tr w:rsidR="00D81B93" w:rsidRPr="00767EB7" w14:paraId="19495B54" w14:textId="77777777" w:rsidTr="00D81B93">
                        <w:trPr>
                          <w:trHeight w:val="987"/>
                        </w:trPr>
                        <w:tc>
                          <w:tcPr>
                            <w:tcW w:w="1756" w:type="dxa"/>
                          </w:tcPr>
                          <w:p w14:paraId="3B09386C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Craftsmanship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6BC651DD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Perfect in focus- no shakiness or blur.</w:t>
                            </w:r>
                          </w:p>
                        </w:tc>
                        <w:tc>
                          <w:tcPr>
                            <w:tcW w:w="2261" w:type="dxa"/>
                          </w:tcPr>
                          <w:p w14:paraId="323F6D4B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Mostly in focus- some shakiness or blur</w:t>
                            </w:r>
                          </w:p>
                        </w:tc>
                        <w:tc>
                          <w:tcPr>
                            <w:tcW w:w="2042" w:type="dxa"/>
                          </w:tcPr>
                          <w:p w14:paraId="4650A033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Somewhat in focus- lots of shakiness or blur</w:t>
                            </w:r>
                          </w:p>
                        </w:tc>
                        <w:tc>
                          <w:tcPr>
                            <w:tcW w:w="2645" w:type="dxa"/>
                          </w:tcPr>
                          <w:p w14:paraId="1E1EA915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Barely in focus- mostly shaky and blurry.</w:t>
                            </w:r>
                          </w:p>
                        </w:tc>
                      </w:tr>
                      <w:tr w:rsidR="00D81B93" w:rsidRPr="00767EB7" w14:paraId="7013C51E" w14:textId="77777777" w:rsidTr="00D81B93">
                        <w:trPr>
                          <w:trHeight w:val="1812"/>
                        </w:trPr>
                        <w:tc>
                          <w:tcPr>
                            <w:tcW w:w="1756" w:type="dxa"/>
                          </w:tcPr>
                          <w:p w14:paraId="2E41710B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Participation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 w14:paraId="1F9A906F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 xml:space="preserve">Worked efficiently during all classes. </w:t>
                            </w:r>
                          </w:p>
                        </w:tc>
                        <w:tc>
                          <w:tcPr>
                            <w:tcW w:w="2261" w:type="dxa"/>
                          </w:tcPr>
                          <w:p w14:paraId="07A3B936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 xml:space="preserve">Worked fairly well during class-time. </w:t>
                            </w:r>
                          </w:p>
                        </w:tc>
                        <w:tc>
                          <w:tcPr>
                            <w:tcW w:w="2042" w:type="dxa"/>
                          </w:tcPr>
                          <w:p w14:paraId="2F04F9A7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Worked with some distraction or disruption.</w:t>
                            </w:r>
                          </w:p>
                        </w:tc>
                        <w:tc>
                          <w:tcPr>
                            <w:tcW w:w="2645" w:type="dxa"/>
                          </w:tcPr>
                          <w:p w14:paraId="6CEA3583" w14:textId="77777777" w:rsidR="00D81B93" w:rsidRPr="00767EB7" w:rsidRDefault="00D81B93" w:rsidP="00D81B93">
                            <w:pPr>
                              <w:rPr>
                                <w:rFonts w:ascii="Garamond" w:hAnsi="Garamond"/>
                                <w:noProof/>
                              </w:rPr>
                            </w:pPr>
                            <w:r w:rsidRPr="00767EB7">
                              <w:rPr>
                                <w:rFonts w:ascii="Garamond" w:hAnsi="Garamond"/>
                                <w:noProof/>
                              </w:rPr>
                              <w:t>Barely worked during class time.</w:t>
                            </w:r>
                          </w:p>
                        </w:tc>
                      </w:tr>
                    </w:tbl>
                    <w:p w14:paraId="417E0AB5" w14:textId="77777777" w:rsidR="00D81B93" w:rsidRPr="006E4BD1" w:rsidRDefault="00D81B93">
                      <w:pPr>
                        <w:rPr>
                          <w:rFonts w:ascii="Garamond" w:hAnsi="Garamond"/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246B8A" w:rsidSect="00246B8A"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1DFC9A" w14:textId="77777777" w:rsidR="00A94773" w:rsidRDefault="00A94773">
      <w:r>
        <w:separator/>
      </w:r>
    </w:p>
  </w:endnote>
  <w:endnote w:type="continuationSeparator" w:id="0">
    <w:p w14:paraId="39CC07E4" w14:textId="77777777" w:rsidR="00A94773" w:rsidRDefault="00A94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D8304A" w14:textId="77777777" w:rsidR="00D81B93" w:rsidRDefault="00D81B9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56" behindDoc="0" locked="0" layoutInCell="0" allowOverlap="1" wp14:anchorId="5DF662D1" wp14:editId="5039D49A">
              <wp:simplePos x="0" y="0"/>
              <wp:positionH relativeFrom="page">
                <wp:posOffset>457200</wp:posOffset>
              </wp:positionH>
              <wp:positionV relativeFrom="page">
                <wp:posOffset>5486400</wp:posOffset>
              </wp:positionV>
              <wp:extent cx="2277110" cy="4114800"/>
              <wp:effectExtent l="0" t="0" r="34290" b="25400"/>
              <wp:wrapNone/>
              <wp:docPr id="2" name="Rectangl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114800"/>
                      </a:xfrm>
                      <a:prstGeom prst="rect">
                        <a:avLst/>
                      </a:prstGeom>
                      <a:ln/>
                      <a:extLst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7" o:spid="_x0000_s1026" style="position:absolute;margin-left:36pt;margin-top:6in;width:179.3pt;height:324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" o:allowincell="f" fillcolor="white [3201]" strokecolor="black [3200]" strokeweight="2pt">
              <v:textbox inset=",7.2pt,,7.2p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CE3516" w14:textId="77777777" w:rsidR="00A94773" w:rsidRDefault="00A94773">
      <w:r>
        <w:separator/>
      </w:r>
    </w:p>
  </w:footnote>
  <w:footnote w:type="continuationSeparator" w:id="0">
    <w:p w14:paraId="7CEFA6C8" w14:textId="77777777" w:rsidR="00A94773" w:rsidRDefault="00A947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ABECE" w14:textId="77777777" w:rsidR="00D81B93" w:rsidRDefault="00D81B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0" allowOverlap="1" wp14:anchorId="00D10670" wp14:editId="6DF09E8C">
              <wp:simplePos x="0" y="0"/>
              <wp:positionH relativeFrom="page">
                <wp:posOffset>457200</wp:posOffset>
              </wp:positionH>
              <wp:positionV relativeFrom="page">
                <wp:posOffset>4343400</wp:posOffset>
              </wp:positionV>
              <wp:extent cx="4563110" cy="457200"/>
              <wp:effectExtent l="0" t="0" r="34290" b="2540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63110" cy="457200"/>
                      </a:xfrm>
                      <a:prstGeom prst="rect">
                        <a:avLst/>
                      </a:prstGeom>
                      <a:ln/>
                      <a:extLst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75B767" w14:textId="77777777" w:rsidR="00D81B93" w:rsidRDefault="00D81B93" w:rsidP="00246B8A">
                          <w:pPr>
                            <w:pStyle w:val="Header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39" style="position:absolute;margin-left:36pt;margin-top:342pt;width:359.3pt;height:36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" o:allowincell="f" fillcolor="white [3201]" strokecolor="black [3200]" strokeweight="2pt">
              <v:textbox inset=",7.2pt,,7.2pt">
                <w:txbxContent>
                  <w:p w14:paraId="1875B767" w14:textId="77777777" w:rsidR="00D81B93" w:rsidRDefault="00D81B93" w:rsidP="00246B8A">
                    <w:pPr>
                      <w:pStyle w:val="Head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42FF52FA" wp14:editId="581F1869">
              <wp:simplePos x="0" y="0"/>
              <wp:positionH relativeFrom="page">
                <wp:posOffset>5029200</wp:posOffset>
              </wp:positionH>
              <wp:positionV relativeFrom="page">
                <wp:posOffset>4343400</wp:posOffset>
              </wp:positionV>
              <wp:extent cx="2286000" cy="457200"/>
              <wp:effectExtent l="0" t="0" r="25400" b="25400"/>
              <wp:wrapNone/>
              <wp:docPr id="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0" cy="457200"/>
                      </a:xfrm>
                      <a:prstGeom prst="rect">
                        <a:avLst/>
                      </a:prstGeom>
                      <a:ln/>
                      <a:extLst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6DFB2E" w14:textId="77777777" w:rsidR="00D81B93" w:rsidRDefault="00D81B93" w:rsidP="00246B8A">
                          <w:pPr>
                            <w:pStyle w:val="Header-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40" style="position:absolute;margin-left:396pt;margin-top:342pt;width:180pt;height:36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" fillcolor="white [3201]" strokecolor="black [3200]" strokeweight="2pt">
              <v:textbox inset=",7.2pt,,7.2pt">
                <w:txbxContent>
                  <w:p w14:paraId="486DFB2E" w14:textId="77777777" w:rsidR="00D81B93" w:rsidRDefault="00D81B93" w:rsidP="00246B8A">
                    <w:pPr>
                      <w:pStyle w:val="Header-Right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5" behindDoc="0" locked="0" layoutInCell="0" allowOverlap="1" wp14:anchorId="3BF85AF2" wp14:editId="41C5D7D8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563110" cy="3877310"/>
              <wp:effectExtent l="0" t="0" r="34290" b="34290"/>
              <wp:wrapNone/>
              <wp:docPr id="3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63110" cy="3877310"/>
                      </a:xfrm>
                      <a:prstGeom prst="rect">
                        <a:avLst/>
                      </a:prstGeom>
                      <a:ln/>
                      <a:extLst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8" o:spid="_x0000_s1026" style="position:absolute;margin-left:36pt;margin-top:36pt;width:359.3pt;height:305.3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" o:allowincell="f" fillcolor="white [3201]" strokecolor="black [3200]" strokeweight="2pt"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8965C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18624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E0C8DC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BD3E68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7C6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C9E3E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DE094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F2C8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5DE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CA0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7404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PublishingViewTables" w:val="0"/>
  </w:docVars>
  <w:rsids>
    <w:rsidRoot w:val="00246B8A"/>
    <w:rsid w:val="000572C4"/>
    <w:rsid w:val="00246B8A"/>
    <w:rsid w:val="00301209"/>
    <w:rsid w:val="0044709D"/>
    <w:rsid w:val="00486FDD"/>
    <w:rsid w:val="004D2F2D"/>
    <w:rsid w:val="004D4313"/>
    <w:rsid w:val="006F1A85"/>
    <w:rsid w:val="00732AA0"/>
    <w:rsid w:val="008D4BC4"/>
    <w:rsid w:val="009D4261"/>
    <w:rsid w:val="00A94773"/>
    <w:rsid w:val="00C97488"/>
    <w:rsid w:val="00CE2620"/>
    <w:rsid w:val="00D81B93"/>
    <w:rsid w:val="00EC4B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B15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D81B93"/>
    <w:rPr>
      <w:color w:val="FF6600" w:themeColor="hyperlink"/>
      <w:u w:val="single"/>
    </w:rPr>
  </w:style>
  <w:style w:type="table" w:styleId="TableGrid">
    <w:name w:val="Table Grid"/>
    <w:basedOn w:val="TableNormal"/>
    <w:rsid w:val="00D81B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D81B93"/>
    <w:rPr>
      <w:color w:val="FF6600" w:themeColor="hyperlink"/>
      <w:u w:val="single"/>
    </w:rPr>
  </w:style>
  <w:style w:type="table" w:styleId="TableGrid">
    <w:name w:val="Table Grid"/>
    <w:basedOn w:val="TableNormal"/>
    <w:rsid w:val="00D81B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digital-photography-school.com/food-photography-techniques-and-tips" TargetMode="External"/><Relationship Id="rId12" Type="http://schemas.openxmlformats.org/officeDocument/2006/relationships/hyperlink" Target="http://www.picturecorrect.com/tips/food-photography-tips-and-techniques/" TargetMode="External"/><Relationship Id="rId13" Type="http://schemas.openxmlformats.org/officeDocument/2006/relationships/hyperlink" Target="http://digital-photography-school.com/food-photography-techniques-and-tips" TargetMode="External"/><Relationship Id="rId14" Type="http://schemas.openxmlformats.org/officeDocument/2006/relationships/hyperlink" Target="http://www.picturecorrect.com/tips/food-photography-tips-and-techniques/" TargetMode="External"/><Relationship Id="rId15" Type="http://schemas.openxmlformats.org/officeDocument/2006/relationships/image" Target="media/image4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School%20Newsletter.dotx" TargetMode="External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FF7E00"/>
      </a:dk2>
      <a:lt2>
        <a:srgbClr val="C0C7BC"/>
      </a:lt2>
      <a:accent1>
        <a:srgbClr val="45A5DC"/>
      </a:accent1>
      <a:accent2>
        <a:srgbClr val="91BC2B"/>
      </a:accent2>
      <a:accent3>
        <a:srgbClr val="FEB200"/>
      </a:accent3>
      <a:accent4>
        <a:srgbClr val="7A45DC"/>
      </a:accent4>
      <a:accent5>
        <a:srgbClr val="D045DC"/>
      </a:accent5>
      <a:accent6>
        <a:srgbClr val="CC0000"/>
      </a:accent6>
      <a:hlink>
        <a:srgbClr val="FF6600"/>
      </a:hlink>
      <a:folHlink>
        <a:srgbClr val="FEB200"/>
      </a:folHlink>
    </a:clrScheme>
    <a:fontScheme name="School Newsletter">
      <a:majorFont>
        <a:latin typeface="Century Schoolbook"/>
        <a:ea typeface=""/>
        <a:cs typeface=""/>
        <a:font script="Jpan" typeface="ＭＳ Ｐ明朝"/>
      </a:majorFont>
      <a:minorFont>
        <a:latin typeface="Century Schoolbook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Newsletter.dotx</Template>
  <TotalTime>13</TotalTime>
  <Pages>2</Pages>
  <Words>2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Elizabeth Long</dc:creator>
  <cp:keywords/>
  <dc:description/>
  <cp:lastModifiedBy>Megan Elizabeth Long</cp:lastModifiedBy>
  <cp:revision>2</cp:revision>
  <cp:lastPrinted>2014-01-13T02:26:00Z</cp:lastPrinted>
  <dcterms:created xsi:type="dcterms:W3CDTF">2014-01-11T19:41:00Z</dcterms:created>
  <dcterms:modified xsi:type="dcterms:W3CDTF">2014-01-13T02:27:00Z</dcterms:modified>
  <cp:category/>
</cp:coreProperties>
</file>